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16F7" w14:textId="77777777" w:rsidR="0066414C" w:rsidRDefault="0066414C" w:rsidP="0066414C">
      <w:pPr>
        <w:contextualSpacing/>
        <w:jc w:val="center"/>
        <w:rPr>
          <w:rFonts w:cstheme="minorHAnsi"/>
          <w:b/>
        </w:rPr>
      </w:pPr>
    </w:p>
    <w:p w14:paraId="0E11C1A7" w14:textId="76DED4E6" w:rsidR="0066414C" w:rsidRDefault="0066414C" w:rsidP="0066414C">
      <w:pPr>
        <w:contextualSpacing/>
        <w:jc w:val="center"/>
        <w:rPr>
          <w:rFonts w:cstheme="minorHAnsi"/>
          <w:b/>
        </w:rPr>
      </w:pPr>
      <w:r w:rsidRPr="00042951">
        <w:rPr>
          <w:rFonts w:cstheme="minorHAnsi"/>
          <w:b/>
        </w:rPr>
        <w:t>IZBOR NAJUGODNEJŠEGA PONUDNIKA</w:t>
      </w:r>
    </w:p>
    <w:p w14:paraId="5A3EE8D3" w14:textId="77777777" w:rsidR="0066414C" w:rsidRPr="00042951" w:rsidRDefault="0066414C" w:rsidP="0066414C">
      <w:pPr>
        <w:ind w:left="360"/>
        <w:jc w:val="center"/>
        <w:rPr>
          <w:rFonts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527"/>
        <w:gridCol w:w="1565"/>
        <w:gridCol w:w="1123"/>
        <w:gridCol w:w="1006"/>
        <w:gridCol w:w="940"/>
        <w:gridCol w:w="1297"/>
        <w:gridCol w:w="1052"/>
      </w:tblGrid>
      <w:tr w:rsidR="0066414C" w:rsidRPr="00D547F0" w14:paraId="4B55472D" w14:textId="77777777" w:rsidTr="00760B66">
        <w:trPr>
          <w:trHeight w:val="270"/>
        </w:trPr>
        <w:tc>
          <w:tcPr>
            <w:tcW w:w="1264" w:type="pct"/>
            <w:gridSpan w:val="2"/>
            <w:tcBorders>
              <w:bottom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3A76D998" w14:textId="77777777" w:rsidR="0066414C" w:rsidRPr="00D547F0" w:rsidRDefault="0066414C" w:rsidP="00D547F0">
            <w:pPr>
              <w:spacing w:after="0"/>
              <w:rPr>
                <w:rFonts w:eastAsia="Calibri" w:cstheme="minorHAnsi"/>
                <w:sz w:val="20"/>
                <w:szCs w:val="20"/>
              </w:rPr>
            </w:pPr>
            <w:r w:rsidRPr="00D547F0">
              <w:rPr>
                <w:rFonts w:eastAsia="Calibri" w:cstheme="minorHAnsi"/>
                <w:sz w:val="20"/>
                <w:szCs w:val="20"/>
              </w:rPr>
              <w:t xml:space="preserve">Naziv operacije: </w:t>
            </w:r>
          </w:p>
        </w:tc>
        <w:tc>
          <w:tcPr>
            <w:tcW w:w="3736" w:type="pct"/>
            <w:gridSpan w:val="6"/>
            <w:tcBorders>
              <w:left w:val="single" w:sz="6" w:space="0" w:color="auto"/>
              <w:bottom w:val="single" w:sz="6" w:space="0" w:color="auto"/>
            </w:tcBorders>
          </w:tcPr>
          <w:p w14:paraId="7C86681E" w14:textId="232038BF" w:rsidR="0066414C" w:rsidRPr="00D547F0" w:rsidRDefault="0066414C" w:rsidP="00D547F0">
            <w:pPr>
              <w:spacing w:after="0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60B66" w:rsidRPr="00D547F0" w14:paraId="1F1FF5A5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447" w:type="pct"/>
            <w:tcBorders>
              <w:top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219861FD" w14:textId="77777777" w:rsidR="0066414C" w:rsidRPr="00D547F0" w:rsidRDefault="0066414C" w:rsidP="00D547F0">
            <w:pPr>
              <w:spacing w:after="0"/>
              <w:jc w:val="center"/>
              <w:rPr>
                <w:rFonts w:eastAsia="Calibri" w:cstheme="minorHAnsi"/>
                <w:bCs/>
                <w:sz w:val="20"/>
                <w:szCs w:val="20"/>
              </w:rPr>
            </w:pPr>
            <w:proofErr w:type="spellStart"/>
            <w:r w:rsidRPr="00D547F0">
              <w:rPr>
                <w:rFonts w:eastAsia="Calibri" w:cstheme="minorHAnsi"/>
                <w:bCs/>
                <w:sz w:val="20"/>
                <w:szCs w:val="20"/>
              </w:rPr>
              <w:t>Zap.št</w:t>
            </w:r>
            <w:proofErr w:type="spellEnd"/>
            <w:r w:rsidRPr="00D547F0">
              <w:rPr>
                <w:rFonts w:eastAsia="Calibr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6DF3FC2D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eastAsia="Calibri" w:cstheme="minorHAnsi"/>
                <w:bCs/>
                <w:sz w:val="20"/>
                <w:szCs w:val="20"/>
              </w:rPr>
              <w:t>Naziv aktivnosti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441E3F50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Naziv ponudnika</w:t>
            </w:r>
          </w:p>
        </w:tc>
        <w:tc>
          <w:tcPr>
            <w:tcW w:w="6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576FA85E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Datum</w:t>
            </w:r>
          </w:p>
        </w:tc>
        <w:tc>
          <w:tcPr>
            <w:tcW w:w="5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719B02D9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Neto v EUR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62C943D4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DDV v EUR</w:t>
            </w:r>
          </w:p>
        </w:tc>
        <w:tc>
          <w:tcPr>
            <w:tcW w:w="6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6E3BC"/>
            <w:vAlign w:val="center"/>
          </w:tcPr>
          <w:p w14:paraId="5E3C05BD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Nosilec stroška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6" w:space="0" w:color="auto"/>
            </w:tcBorders>
            <w:shd w:val="clear" w:color="auto" w:fill="D6E3BC"/>
            <w:vAlign w:val="center"/>
          </w:tcPr>
          <w:p w14:paraId="3FB508D0" w14:textId="77777777" w:rsidR="0066414C" w:rsidRPr="00D547F0" w:rsidRDefault="0066414C" w:rsidP="00D547F0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Opomba</w:t>
            </w:r>
          </w:p>
        </w:tc>
      </w:tr>
      <w:tr w:rsidR="00760B66" w:rsidRPr="00D547F0" w14:paraId="6DCF0401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281F8BDE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  <w:vMerge w:val="restart"/>
          </w:tcPr>
          <w:p w14:paraId="5D457DB7" w14:textId="710515F6" w:rsidR="0066414C" w:rsidRPr="00760B66" w:rsidRDefault="0066414C" w:rsidP="00D547F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4DF4CCEA" w14:textId="01BDFFA5" w:rsidR="0066414C" w:rsidRPr="00D547F0" w:rsidRDefault="0066414C" w:rsidP="00D547F0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43661B61" w14:textId="08536107" w:rsidR="0066414C" w:rsidRPr="00D547F0" w:rsidRDefault="0066414C" w:rsidP="00D547F0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3F352112" w14:textId="4C197968" w:rsidR="0066414C" w:rsidRPr="00D547F0" w:rsidRDefault="0066414C" w:rsidP="00D547F0">
            <w:pPr>
              <w:spacing w:after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7442784B" w14:textId="79444BB6" w:rsidR="0066414C" w:rsidRPr="00D547F0" w:rsidRDefault="0066414C" w:rsidP="00D547F0">
            <w:pPr>
              <w:spacing w:after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 w:val="restart"/>
          </w:tcPr>
          <w:p w14:paraId="350DBD66" w14:textId="600D4CB3" w:rsidR="0066414C" w:rsidRPr="00D547F0" w:rsidRDefault="0066414C" w:rsidP="00D547F0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</w:tcPr>
          <w:p w14:paraId="6B27B81C" w14:textId="5898FEDA" w:rsidR="0066414C" w:rsidRPr="00D547F0" w:rsidRDefault="0066414C" w:rsidP="00D547F0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760B66" w:rsidRPr="00D547F0" w14:paraId="684DF9A8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39D981B1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817" w:type="pct"/>
            <w:vMerge/>
          </w:tcPr>
          <w:p w14:paraId="6851295B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37" w:type="pct"/>
          </w:tcPr>
          <w:p w14:paraId="0CAC81E5" w14:textId="512A4A8E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50FFEF01" w14:textId="03CFACF1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0580D7C7" w14:textId="071D22E0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3AE29BAD" w14:textId="6B2860F9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227B0009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63BD17FC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2751CCE2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126F9D71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817" w:type="pct"/>
            <w:vMerge/>
          </w:tcPr>
          <w:p w14:paraId="5EF7B1BE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37" w:type="pct"/>
          </w:tcPr>
          <w:p w14:paraId="5F6AC0FB" w14:textId="5A7F3F3C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1D7A39CC" w14:textId="5C1CDE0B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75080E10" w14:textId="2F0E8BFB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51107C8A" w14:textId="5E7AFB7B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00869660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464384FE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7845514B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082DB96B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  <w:vMerge w:val="restart"/>
          </w:tcPr>
          <w:p w14:paraId="5D2F0401" w14:textId="7DA40E80" w:rsidR="0066414C" w:rsidRPr="00D547F0" w:rsidRDefault="0066414C" w:rsidP="00D547F0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6FB974CD" w14:textId="71B9BD67" w:rsidR="0066414C" w:rsidRPr="009544BA" w:rsidRDefault="0066414C" w:rsidP="00D547F0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38C2BF87" w14:textId="27187E80" w:rsidR="0066414C" w:rsidRPr="009544BA" w:rsidRDefault="0066414C" w:rsidP="00D547F0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223A7CFB" w14:textId="05A85D86" w:rsidR="0066414C" w:rsidRPr="009544BA" w:rsidRDefault="0066414C" w:rsidP="00D547F0">
            <w:pPr>
              <w:spacing w:after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38D961FB" w14:textId="328078D5" w:rsidR="0066414C" w:rsidRPr="009544BA" w:rsidRDefault="0066414C" w:rsidP="00D547F0">
            <w:pPr>
              <w:spacing w:after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 w:val="restart"/>
          </w:tcPr>
          <w:p w14:paraId="0690A7E3" w14:textId="5EA9C892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</w:tcPr>
          <w:p w14:paraId="768570CD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53E3879E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164CAEF2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817" w:type="pct"/>
            <w:vMerge/>
          </w:tcPr>
          <w:p w14:paraId="16E047C4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37" w:type="pct"/>
          </w:tcPr>
          <w:p w14:paraId="352DF97A" w14:textId="740938BB" w:rsidR="0066414C" w:rsidRPr="00E35F39" w:rsidRDefault="0066414C" w:rsidP="00D547F0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1" w:type="pct"/>
          </w:tcPr>
          <w:p w14:paraId="3FC89DE7" w14:textId="7F6F8333" w:rsidR="0066414C" w:rsidRPr="00E35F39" w:rsidRDefault="0066414C" w:rsidP="00D547F0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" w:type="pct"/>
          </w:tcPr>
          <w:p w14:paraId="0E5E85EE" w14:textId="74586D8C" w:rsidR="0066414C" w:rsidRPr="00E35F39" w:rsidRDefault="0066414C" w:rsidP="00D547F0">
            <w:pPr>
              <w:spacing w:after="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3" w:type="pct"/>
          </w:tcPr>
          <w:p w14:paraId="5B44BB39" w14:textId="19CD4EE5" w:rsidR="0066414C" w:rsidRPr="00E35F39" w:rsidRDefault="0066414C" w:rsidP="00D547F0">
            <w:pPr>
              <w:spacing w:after="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76CF69A6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0E14ED62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30BF5178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5AD68905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D547F0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817" w:type="pct"/>
            <w:vMerge/>
          </w:tcPr>
          <w:p w14:paraId="73536FBC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37" w:type="pct"/>
          </w:tcPr>
          <w:p w14:paraId="62F28737" w14:textId="583762B3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0D3A3601" w14:textId="3A833FE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0D3682DB" w14:textId="3EB4D604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7F46D1C3" w14:textId="20D24BDB" w:rsidR="0066414C" w:rsidRPr="00D547F0" w:rsidRDefault="0066414C" w:rsidP="00D547F0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5AEA2D9C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64E4989B" w14:textId="77777777" w:rsidR="0066414C" w:rsidRPr="00D547F0" w:rsidRDefault="0066414C" w:rsidP="00D547F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3EE5FA65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2"/>
        </w:trPr>
        <w:tc>
          <w:tcPr>
            <w:tcW w:w="447" w:type="pct"/>
            <w:vAlign w:val="center"/>
          </w:tcPr>
          <w:p w14:paraId="3FE217F2" w14:textId="629CF9BB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  <w:vMerge w:val="restart"/>
          </w:tcPr>
          <w:p w14:paraId="5FBD7E72" w14:textId="785A158F" w:rsidR="00760B66" w:rsidRPr="002F76A0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03A8CBF6" w14:textId="1B7526B1" w:rsidR="00760B66" w:rsidRPr="009544BA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01" w:type="pct"/>
          </w:tcPr>
          <w:p w14:paraId="7DA54919" w14:textId="12E2A232" w:rsidR="00760B66" w:rsidRPr="009544BA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38" w:type="pct"/>
          </w:tcPr>
          <w:p w14:paraId="48F22EC8" w14:textId="11A8C6E3" w:rsidR="00760B66" w:rsidRPr="009544BA" w:rsidRDefault="00760B66" w:rsidP="00760B66">
            <w:pPr>
              <w:spacing w:after="0"/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03" w:type="pct"/>
          </w:tcPr>
          <w:p w14:paraId="0DF97B50" w14:textId="2131E19B" w:rsidR="00760B66" w:rsidRPr="009544BA" w:rsidRDefault="00760B66" w:rsidP="00760B66">
            <w:pPr>
              <w:spacing w:after="0"/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4" w:type="pct"/>
            <w:vMerge w:val="restart"/>
          </w:tcPr>
          <w:p w14:paraId="36FC5892" w14:textId="5FD24870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</w:tcPr>
          <w:p w14:paraId="09DEAED6" w14:textId="347C2930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3B2DE925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447" w:type="pct"/>
            <w:vAlign w:val="center"/>
          </w:tcPr>
          <w:p w14:paraId="03652958" w14:textId="7D09DD67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817" w:type="pct"/>
            <w:vMerge/>
          </w:tcPr>
          <w:p w14:paraId="5AEFD1E2" w14:textId="77777777" w:rsidR="00760B66" w:rsidRPr="00760B66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3D53BECB" w14:textId="3F7D58D7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50CB369B" w14:textId="21E73F8A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1EFAAF61" w14:textId="3F57AF27" w:rsidR="00760B66" w:rsidRPr="00D547F0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1226D244" w14:textId="32FA172C" w:rsidR="00760B66" w:rsidRPr="00D547F0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765D2CC1" w14:textId="77777777" w:rsidR="00760B66" w:rsidRPr="00A00F46" w:rsidRDefault="00760B66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6F8ACED6" w14:textId="77777777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64EDA1CD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1"/>
        </w:trPr>
        <w:tc>
          <w:tcPr>
            <w:tcW w:w="447" w:type="pct"/>
            <w:vAlign w:val="center"/>
          </w:tcPr>
          <w:p w14:paraId="6B55FE97" w14:textId="7E7FB8C4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817" w:type="pct"/>
            <w:vMerge/>
          </w:tcPr>
          <w:p w14:paraId="5D14D200" w14:textId="77777777" w:rsidR="00760B66" w:rsidRPr="00760B66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02C9409E" w14:textId="5B573BAF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7DC08F1D" w14:textId="484A0965" w:rsidR="00760B66" w:rsidRPr="00D547F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5F3F41B3" w14:textId="357E45D7" w:rsidR="00760B66" w:rsidRPr="00D547F0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18C84BAB" w14:textId="46C6036D" w:rsidR="00760B66" w:rsidRPr="00D547F0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570B9837" w14:textId="77777777" w:rsidR="00760B66" w:rsidRPr="00A00F46" w:rsidRDefault="00760B66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72DB5F8D" w14:textId="77777777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C612A" w:rsidRPr="00D547F0" w14:paraId="78B34589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2"/>
        </w:trPr>
        <w:tc>
          <w:tcPr>
            <w:tcW w:w="447" w:type="pct"/>
            <w:vAlign w:val="center"/>
          </w:tcPr>
          <w:p w14:paraId="4FA2C298" w14:textId="107FA33E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  <w:vMerge w:val="restart"/>
          </w:tcPr>
          <w:p w14:paraId="3210300A" w14:textId="44793669" w:rsidR="007C612A" w:rsidRPr="002F76A0" w:rsidRDefault="007C612A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320FBBE9" w14:textId="0490DCF4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20A8B00A" w14:textId="7DECE818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027633AC" w14:textId="2BEB5371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0BA8FE44" w14:textId="6BBC252E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 w:val="restart"/>
          </w:tcPr>
          <w:p w14:paraId="6D2F33B2" w14:textId="3C999A2B" w:rsidR="007C612A" w:rsidRPr="00D547F0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  <w:vMerge w:val="restart"/>
          </w:tcPr>
          <w:p w14:paraId="46DF1EF4" w14:textId="78D628FC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C612A" w:rsidRPr="00D547F0" w14:paraId="794C9150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447" w:type="pct"/>
            <w:vAlign w:val="center"/>
          </w:tcPr>
          <w:p w14:paraId="4C8362A8" w14:textId="77777777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17" w:type="pct"/>
            <w:vMerge/>
          </w:tcPr>
          <w:p w14:paraId="676CA13E" w14:textId="77777777" w:rsidR="007C612A" w:rsidRPr="007C612A" w:rsidRDefault="007C612A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4D72BC09" w14:textId="592A340E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45A4906B" w14:textId="7FE6ED4A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554528F8" w14:textId="3CFE393F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5941929A" w14:textId="792935B4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43A1F5FC" w14:textId="77777777" w:rsidR="007C612A" w:rsidRPr="00A00F46" w:rsidRDefault="007C612A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3766AECC" w14:textId="77777777" w:rsidR="007C612A" w:rsidRPr="002F76A0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C612A" w:rsidRPr="00D547F0" w14:paraId="450DC8AD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447" w:type="pct"/>
            <w:vAlign w:val="center"/>
          </w:tcPr>
          <w:p w14:paraId="096F95AA" w14:textId="77777777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17" w:type="pct"/>
            <w:vMerge/>
          </w:tcPr>
          <w:p w14:paraId="18CD47F1" w14:textId="77777777" w:rsidR="007C612A" w:rsidRPr="007C612A" w:rsidRDefault="007C612A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164DB056" w14:textId="622B0137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3D72872B" w14:textId="627FF6C6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6DB851BD" w14:textId="2072785B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5324A6B0" w14:textId="431BE6CF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</w:tcPr>
          <w:p w14:paraId="401B7E7C" w14:textId="77777777" w:rsidR="007C612A" w:rsidRPr="00A00F46" w:rsidRDefault="007C612A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  <w:vMerge/>
          </w:tcPr>
          <w:p w14:paraId="79D03EFF" w14:textId="77777777" w:rsidR="007C612A" w:rsidRPr="002F76A0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22A0B999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56B5CB17" w14:textId="0AFCD77C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</w:tcPr>
          <w:p w14:paraId="173D2665" w14:textId="4E4F1E58" w:rsidR="00760B66" w:rsidRPr="002F76A0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1FF6BFE5" w14:textId="5F47532F" w:rsidR="00760B66" w:rsidRPr="002F76A0" w:rsidRDefault="00760B66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01" w:type="pct"/>
          </w:tcPr>
          <w:p w14:paraId="582C6771" w14:textId="3838349E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3A893D2E" w14:textId="0707258D" w:rsidR="00760B66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3DFCF377" w14:textId="4A7BB622" w:rsidR="00760B66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</w:tcPr>
          <w:p w14:paraId="2C14E955" w14:textId="26BD6295" w:rsidR="00760B66" w:rsidRPr="002F76A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</w:tcPr>
          <w:p w14:paraId="39483832" w14:textId="26DA7B6A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60B66" w:rsidRPr="00D547F0" w14:paraId="19D0480C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48898CE7" w14:textId="6341E9D5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817" w:type="pct"/>
          </w:tcPr>
          <w:p w14:paraId="5FEF558E" w14:textId="3B2988C3" w:rsidR="00760B66" w:rsidRPr="002F76A0" w:rsidRDefault="00760B66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7BB2080B" w14:textId="79BBF817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77EB7791" w14:textId="7E9A1F9E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1F56F355" w14:textId="1D772383" w:rsidR="00760B66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65C1CEE1" w14:textId="143A590E" w:rsidR="00760B66" w:rsidRDefault="00760B66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</w:tcPr>
          <w:p w14:paraId="572A871F" w14:textId="1AF06AB5" w:rsidR="00760B66" w:rsidRPr="002F76A0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63" w:type="pct"/>
          </w:tcPr>
          <w:p w14:paraId="158E93FF" w14:textId="4C4C01DD" w:rsidR="00760B66" w:rsidRDefault="00760B66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C612A" w:rsidRPr="00D547F0" w14:paraId="7021BCBB" w14:textId="77777777" w:rsidTr="007C612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7" w:type="pct"/>
            <w:vAlign w:val="center"/>
          </w:tcPr>
          <w:p w14:paraId="029DD81A" w14:textId="77777777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17" w:type="pct"/>
          </w:tcPr>
          <w:p w14:paraId="7C780681" w14:textId="26373623" w:rsidR="007C612A" w:rsidRPr="007C612A" w:rsidRDefault="007C612A" w:rsidP="00760B66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37" w:type="pct"/>
          </w:tcPr>
          <w:p w14:paraId="239E7163" w14:textId="6234FF68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01" w:type="pct"/>
          </w:tcPr>
          <w:p w14:paraId="1070AA60" w14:textId="5DCED101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38" w:type="pct"/>
          </w:tcPr>
          <w:p w14:paraId="4D44DC52" w14:textId="099615CB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503" w:type="pct"/>
          </w:tcPr>
          <w:p w14:paraId="65C51F83" w14:textId="79388D6A" w:rsidR="007C612A" w:rsidRDefault="007C612A" w:rsidP="00760B66">
            <w:pPr>
              <w:spacing w:after="0"/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694" w:type="pct"/>
          </w:tcPr>
          <w:p w14:paraId="5656C9BE" w14:textId="49D7DCA5" w:rsidR="007C612A" w:rsidRPr="00A00F46" w:rsidRDefault="007C612A" w:rsidP="00760B6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3" w:type="pct"/>
          </w:tcPr>
          <w:p w14:paraId="5A86601A" w14:textId="437064CD" w:rsidR="007C612A" w:rsidRDefault="007C612A" w:rsidP="00760B66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0FECE43" w14:textId="77777777" w:rsidR="0066414C" w:rsidRDefault="0066414C" w:rsidP="0066414C">
      <w:pPr>
        <w:rPr>
          <w:rFonts w:ascii="Arial" w:hAnsi="Arial" w:cs="Arial"/>
          <w:b/>
          <w:bCs/>
          <w:sz w:val="20"/>
          <w:szCs w:val="20"/>
        </w:rPr>
      </w:pPr>
    </w:p>
    <w:p w14:paraId="1E9DAC95" w14:textId="66DA10E4" w:rsidR="000B42B2" w:rsidRDefault="00DE4739" w:rsidP="000B42B2">
      <w:r>
        <w:t xml:space="preserve">Ilirska Bistrica, </w:t>
      </w:r>
      <w:r w:rsidR="00246506">
        <w:t>___________</w:t>
      </w:r>
    </w:p>
    <w:sectPr w:rsidR="000B42B2" w:rsidSect="00B17F4E">
      <w:headerReference w:type="default" r:id="rId7"/>
      <w:footerReference w:type="default" r:id="rId8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582DA" w14:textId="77777777" w:rsidR="00BC19D9" w:rsidRDefault="00BC19D9" w:rsidP="005257F0">
      <w:pPr>
        <w:spacing w:after="0"/>
      </w:pPr>
      <w:r>
        <w:separator/>
      </w:r>
    </w:p>
  </w:endnote>
  <w:endnote w:type="continuationSeparator" w:id="0">
    <w:p w14:paraId="79CD6148" w14:textId="77777777" w:rsidR="00BC19D9" w:rsidRDefault="00BC19D9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A1BBF" w14:textId="77777777" w:rsidR="00B17F4E" w:rsidRDefault="00B26DA7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b/>
        <w:noProof/>
        <w:color w:val="009900"/>
        <w:sz w:val="20"/>
        <w:szCs w:val="20"/>
      </w:rPr>
      <w:drawing>
        <wp:anchor distT="0" distB="0" distL="114300" distR="114300" simplePos="0" relativeHeight="251690496" behindDoc="1" locked="0" layoutInCell="1" allowOverlap="1" wp14:anchorId="0D9D11F3" wp14:editId="5DC649C7">
          <wp:simplePos x="0" y="0"/>
          <wp:positionH relativeFrom="column">
            <wp:posOffset>-188039</wp:posOffset>
          </wp:positionH>
          <wp:positionV relativeFrom="paragraph">
            <wp:posOffset>163903</wp:posOffset>
          </wp:positionV>
          <wp:extent cx="643489" cy="351037"/>
          <wp:effectExtent l="0" t="0" r="4445" b="0"/>
          <wp:wrapNone/>
          <wp:docPr id="14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9" cy="3510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7F4E"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1B094178" wp14:editId="4D215AD4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C772C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" strokecolor="#92d050" strokeweight="1.5pt">
              <v:shadow color="#4e6128 [1606]" opacity=".5" offset="1pt"/>
            </v:shape>
          </w:pict>
        </mc:Fallback>
      </mc:AlternateContent>
    </w:r>
  </w:p>
  <w:p w14:paraId="1ED71102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="00B26DA7">
      <w:rPr>
        <w:rFonts w:ascii="Trebuchet MS" w:hAnsi="Trebuchet MS"/>
        <w:b/>
        <w:color w:val="009900"/>
        <w:sz w:val="20"/>
        <w:szCs w:val="20"/>
      </w:rPr>
      <w:t>Jurčičeva 1</w:t>
    </w:r>
    <w:r w:rsidRPr="00911088">
      <w:rPr>
        <w:rFonts w:ascii="Trebuchet MS" w:hAnsi="Trebuchet MS"/>
        <w:b/>
        <w:color w:val="009900"/>
        <w:sz w:val="20"/>
        <w:szCs w:val="20"/>
      </w:rPr>
      <w:t>, p.p.17, 6250 Ilirska Bistrica</w:t>
    </w:r>
  </w:p>
  <w:p w14:paraId="3BB42A0F" w14:textId="77777777" w:rsidR="00B17F4E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tel +386 (0)31 33</w:t>
    </w:r>
    <w:r>
      <w:rPr>
        <w:rFonts w:ascii="Trebuchet MS" w:hAnsi="Trebuchet MS"/>
        <w:color w:val="009900"/>
        <w:sz w:val="18"/>
        <w:szCs w:val="18"/>
      </w:rPr>
      <w:t xml:space="preserve">9 789, </w:t>
    </w:r>
    <w:proofErr w:type="spellStart"/>
    <w:r>
      <w:rPr>
        <w:rFonts w:ascii="Trebuchet MS" w:hAnsi="Trebuchet MS"/>
        <w:color w:val="009900"/>
        <w:sz w:val="18"/>
        <w:szCs w:val="18"/>
      </w:rPr>
      <w:t>fax</w:t>
    </w:r>
    <w:proofErr w:type="spellEnd"/>
    <w:r>
      <w:rPr>
        <w:rFonts w:ascii="Trebuchet MS" w:hAnsi="Trebuchet MS"/>
        <w:color w:val="009900"/>
        <w:sz w:val="18"/>
        <w:szCs w:val="18"/>
      </w:rPr>
      <w:t xml:space="preserve"> +386 (0)5 </w:t>
    </w:r>
    <w:r w:rsidR="00B26DA7">
      <w:rPr>
        <w:rFonts w:ascii="Trebuchet MS" w:hAnsi="Trebuchet MS"/>
        <w:color w:val="009900"/>
        <w:sz w:val="18"/>
        <w:szCs w:val="18"/>
      </w:rPr>
      <w:t>907 6771</w:t>
    </w:r>
  </w:p>
  <w:p w14:paraId="09BE48A2" w14:textId="77777777" w:rsidR="00B17F4E" w:rsidRPr="00911088" w:rsidRDefault="00B17F4E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14:paraId="63F537C1" w14:textId="77777777" w:rsidR="00B17F4E" w:rsidRPr="00B17F4E" w:rsidRDefault="00B17F4E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3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</w:t>
    </w:r>
    <w:proofErr w:type="spellStart"/>
    <w:r w:rsidRPr="00B17F4E">
      <w:rPr>
        <w:rFonts w:ascii="Trebuchet MS" w:hAnsi="Trebuchet MS"/>
        <w:color w:val="009900"/>
        <w:sz w:val="18"/>
        <w:szCs w:val="18"/>
      </w:rPr>
      <w:t>web</w:t>
    </w:r>
    <w:proofErr w:type="spellEnd"/>
    <w:r w:rsidRPr="00B17F4E">
      <w:rPr>
        <w:rFonts w:ascii="Trebuchet MS" w:hAnsi="Trebuchet MS"/>
        <w:color w:val="009900"/>
        <w:sz w:val="18"/>
        <w:szCs w:val="18"/>
      </w:rPr>
      <w:t>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4F2D9" w14:textId="77777777" w:rsidR="00BC19D9" w:rsidRDefault="00BC19D9" w:rsidP="005257F0">
      <w:pPr>
        <w:spacing w:after="0"/>
      </w:pPr>
      <w:r>
        <w:separator/>
      </w:r>
    </w:p>
  </w:footnote>
  <w:footnote w:type="continuationSeparator" w:id="0">
    <w:p w14:paraId="63CF0164" w14:textId="77777777" w:rsidR="00BC19D9" w:rsidRDefault="00BC19D9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9FFA" w14:textId="77777777" w:rsidR="00B17F4E" w:rsidRDefault="00B17F4E" w:rsidP="00B17F4E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3746213C" wp14:editId="1875BCD0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77D92C02" wp14:editId="617A4E9F">
          <wp:simplePos x="0" y="0"/>
          <wp:positionH relativeFrom="column">
            <wp:posOffset>751205</wp:posOffset>
          </wp:positionH>
          <wp:positionV relativeFrom="paragraph">
            <wp:posOffset>161290</wp:posOffset>
          </wp:positionV>
          <wp:extent cx="1183640" cy="422275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2C271A61" wp14:editId="732BD54D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73A2D18C" wp14:editId="484DDB53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6DE3D58B" wp14:editId="58841FE5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FC86B55" wp14:editId="26CA7F3C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2002D" w14:textId="77777777" w:rsidR="00B17F4E" w:rsidRDefault="00B17F4E" w:rsidP="00B17F4E">
    <w:pPr>
      <w:pStyle w:val="Glava"/>
    </w:pPr>
  </w:p>
  <w:p w14:paraId="395DADB1" w14:textId="77777777" w:rsidR="00B17F4E" w:rsidRDefault="00B17F4E" w:rsidP="00B17F4E">
    <w:pPr>
      <w:pStyle w:val="Glava"/>
    </w:pPr>
  </w:p>
  <w:p w14:paraId="59DD35FE" w14:textId="77777777" w:rsidR="00B17F4E" w:rsidRDefault="00B17F4E" w:rsidP="00B17F4E">
    <w:pPr>
      <w:pStyle w:val="Glava"/>
    </w:pPr>
  </w:p>
  <w:p w14:paraId="166D312F" w14:textId="77777777" w:rsidR="00B17F4E" w:rsidRDefault="00B17F4E" w:rsidP="00B17F4E">
    <w:pPr>
      <w:pStyle w:val="Glava"/>
      <w:jc w:val="center"/>
    </w:pPr>
    <w:r>
      <w:t>Lokalna akcijska skupina med Snežnikom in Nanosom</w:t>
    </w:r>
  </w:p>
  <w:p w14:paraId="76049EBB" w14:textId="77777777" w:rsidR="00B17F4E" w:rsidRPr="00B17F4E" w:rsidRDefault="00B17F4E" w:rsidP="00B17F4E">
    <w:pPr>
      <w:pStyle w:val="Glava"/>
      <w:rPr>
        <w:color w:val="009900"/>
      </w:rPr>
    </w:pPr>
    <w:r w:rsidRPr="00B17F4E">
      <w:rPr>
        <w:noProof/>
        <w:color w:val="0099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7FF517" wp14:editId="64EA5A74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C88A46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5F4B"/>
    <w:multiLevelType w:val="hybridMultilevel"/>
    <w:tmpl w:val="8DBE266C"/>
    <w:lvl w:ilvl="0" w:tplc="E7EC03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14C"/>
    <w:rsid w:val="000B42B2"/>
    <w:rsid w:val="000B4BB7"/>
    <w:rsid w:val="00152221"/>
    <w:rsid w:val="00160C68"/>
    <w:rsid w:val="00180B32"/>
    <w:rsid w:val="001D0077"/>
    <w:rsid w:val="002350BB"/>
    <w:rsid w:val="00237209"/>
    <w:rsid w:val="00240555"/>
    <w:rsid w:val="00246506"/>
    <w:rsid w:val="002654A0"/>
    <w:rsid w:val="002F76A0"/>
    <w:rsid w:val="0030201F"/>
    <w:rsid w:val="00324DCA"/>
    <w:rsid w:val="0035730C"/>
    <w:rsid w:val="003C5AA8"/>
    <w:rsid w:val="003D7886"/>
    <w:rsid w:val="0042254F"/>
    <w:rsid w:val="00466983"/>
    <w:rsid w:val="00480B3A"/>
    <w:rsid w:val="0048155B"/>
    <w:rsid w:val="005257F0"/>
    <w:rsid w:val="0053578B"/>
    <w:rsid w:val="00601DF3"/>
    <w:rsid w:val="00603D50"/>
    <w:rsid w:val="00662D3C"/>
    <w:rsid w:val="0066414C"/>
    <w:rsid w:val="00681299"/>
    <w:rsid w:val="006853BF"/>
    <w:rsid w:val="00760B66"/>
    <w:rsid w:val="007C612A"/>
    <w:rsid w:val="008C528A"/>
    <w:rsid w:val="008F18E9"/>
    <w:rsid w:val="00906E45"/>
    <w:rsid w:val="0093711C"/>
    <w:rsid w:val="009544BA"/>
    <w:rsid w:val="009A75D9"/>
    <w:rsid w:val="009C728C"/>
    <w:rsid w:val="009D01F7"/>
    <w:rsid w:val="00A56A74"/>
    <w:rsid w:val="00AD0FDB"/>
    <w:rsid w:val="00B17F4E"/>
    <w:rsid w:val="00B26DA7"/>
    <w:rsid w:val="00B54021"/>
    <w:rsid w:val="00BC19D9"/>
    <w:rsid w:val="00C16910"/>
    <w:rsid w:val="00C826B0"/>
    <w:rsid w:val="00C830D3"/>
    <w:rsid w:val="00CE53FC"/>
    <w:rsid w:val="00D13993"/>
    <w:rsid w:val="00D547F0"/>
    <w:rsid w:val="00DE4739"/>
    <w:rsid w:val="00E35F39"/>
    <w:rsid w:val="00E4694B"/>
    <w:rsid w:val="00EF3C3E"/>
    <w:rsid w:val="00FB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00D77"/>
  <w15:docId w15:val="{29976237-85E5-401C-8D07-936F2B87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641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sdrpsn@vep.si" TargetMode="External"/><Relationship Id="rId2" Type="http://schemas.openxmlformats.org/officeDocument/2006/relationships/hyperlink" Target="mailto:info@las-snezniknanos.si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esktop\Dopisi%20predloge\dopis%20LAS%20NOV%20z%20ESRR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 z ESRR</Template>
  <TotalTime>1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DRPSN</dc:creator>
  <cp:lastModifiedBy>Aleš Zidar</cp:lastModifiedBy>
  <cp:revision>3</cp:revision>
  <cp:lastPrinted>2022-02-10T15:31:00Z</cp:lastPrinted>
  <dcterms:created xsi:type="dcterms:W3CDTF">2022-02-16T08:26:00Z</dcterms:created>
  <dcterms:modified xsi:type="dcterms:W3CDTF">2022-02-16T08:27:00Z</dcterms:modified>
</cp:coreProperties>
</file>