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773B6" w14:textId="5CD704D7" w:rsidR="00BA7E11" w:rsidRDefault="00BA7E11" w:rsidP="00BA7E11">
      <w:bookmarkStart w:id="1" w:name="_GoBack"/>
      <w:bookmarkEnd w:id="1"/>
      <w:r w:rsidRPr="00BA7E11">
        <w:rPr>
          <w:rFonts w:ascii="Arial" w:eastAsia="Times New Roman" w:hAnsi="Arial" w:cs="Arial"/>
          <w:b/>
          <w:bCs/>
          <w:color w:val="4A442A"/>
          <w:sz w:val="15"/>
          <w:szCs w:val="15"/>
          <w:lang w:eastAsia="sl-SI"/>
        </w:rPr>
        <w:t> </w:t>
      </w:r>
    </w:p>
    <w:p w14:paraId="2C4A1EEB" w14:textId="77777777" w:rsidR="009C7F50" w:rsidRDefault="009C7F50" w:rsidP="00E07A3A">
      <w:pPr>
        <w:jc w:val="center"/>
        <w:rPr>
          <w:sz w:val="28"/>
          <w:szCs w:val="28"/>
        </w:rPr>
      </w:pPr>
    </w:p>
    <w:p w14:paraId="3290FA82" w14:textId="77777777" w:rsidR="009C7F50" w:rsidRDefault="009C7F50" w:rsidP="00E07A3A">
      <w:pPr>
        <w:jc w:val="center"/>
        <w:rPr>
          <w:sz w:val="28"/>
          <w:szCs w:val="28"/>
        </w:rPr>
      </w:pPr>
    </w:p>
    <w:p w14:paraId="23310EE5" w14:textId="038DB777" w:rsidR="00E07A3A" w:rsidRPr="00BA7E11" w:rsidRDefault="00E07A3A" w:rsidP="00E07A3A">
      <w:pPr>
        <w:jc w:val="center"/>
        <w:rPr>
          <w:sz w:val="28"/>
          <w:szCs w:val="28"/>
        </w:rPr>
      </w:pPr>
      <w:r>
        <w:rPr>
          <w:sz w:val="28"/>
          <w:szCs w:val="28"/>
        </w:rPr>
        <w:t>Kmetijsko gozdarski zavod Nova Gorica</w:t>
      </w:r>
      <w:r w:rsidRPr="00BA7E11">
        <w:rPr>
          <w:sz w:val="28"/>
          <w:szCs w:val="28"/>
        </w:rPr>
        <w:t xml:space="preserve">  </w:t>
      </w:r>
      <w:r w:rsidR="009C7F50">
        <w:rPr>
          <w:sz w:val="28"/>
          <w:szCs w:val="28"/>
        </w:rPr>
        <w:t>v</w:t>
      </w:r>
      <w:r w:rsidRPr="00BA7E11">
        <w:rPr>
          <w:sz w:val="28"/>
          <w:szCs w:val="28"/>
        </w:rPr>
        <w:t>as vljudno vabi na</w:t>
      </w:r>
    </w:p>
    <w:p w14:paraId="33488527" w14:textId="77777777" w:rsidR="000E3693" w:rsidRDefault="00E07A3A" w:rsidP="00E07A3A">
      <w:pPr>
        <w:jc w:val="center"/>
        <w:rPr>
          <w:sz w:val="28"/>
          <w:szCs w:val="28"/>
        </w:rPr>
      </w:pPr>
      <w:r w:rsidRPr="00E07A3A">
        <w:rPr>
          <w:sz w:val="28"/>
          <w:szCs w:val="28"/>
        </w:rPr>
        <w:t>delavnico z naslovom</w:t>
      </w:r>
    </w:p>
    <w:p w14:paraId="77C06E08" w14:textId="77777777" w:rsidR="009C7F50" w:rsidRDefault="009C7F50" w:rsidP="00E07A3A">
      <w:pPr>
        <w:jc w:val="center"/>
        <w:rPr>
          <w:b/>
          <w:sz w:val="28"/>
          <w:szCs w:val="28"/>
        </w:rPr>
      </w:pPr>
    </w:p>
    <w:p w14:paraId="59D15E88" w14:textId="5159F4EC" w:rsidR="00E07A3A" w:rsidRPr="000E3693" w:rsidRDefault="00E07A3A" w:rsidP="00E07A3A">
      <w:pPr>
        <w:jc w:val="center"/>
        <w:rPr>
          <w:b/>
          <w:bCs/>
          <w:sz w:val="28"/>
          <w:szCs w:val="28"/>
        </w:rPr>
      </w:pPr>
      <w:r w:rsidRPr="000E3693">
        <w:rPr>
          <w:b/>
          <w:sz w:val="28"/>
          <w:szCs w:val="28"/>
        </w:rPr>
        <w:t xml:space="preserve"> </w:t>
      </w:r>
      <w:r w:rsidRPr="000E3693">
        <w:rPr>
          <w:b/>
          <w:bCs/>
          <w:sz w:val="28"/>
          <w:szCs w:val="28"/>
        </w:rPr>
        <w:t>»</w:t>
      </w:r>
      <w:r w:rsidR="00786C57">
        <w:rPr>
          <w:b/>
          <w:bCs/>
          <w:sz w:val="28"/>
          <w:szCs w:val="28"/>
        </w:rPr>
        <w:t>Sajenje in oskrba jagodičja</w:t>
      </w:r>
      <w:r w:rsidRPr="000E3693">
        <w:rPr>
          <w:b/>
          <w:bCs/>
          <w:sz w:val="28"/>
          <w:szCs w:val="28"/>
        </w:rPr>
        <w:t>«</w:t>
      </w:r>
    </w:p>
    <w:p w14:paraId="2353CA47" w14:textId="77777777" w:rsidR="00E07A3A" w:rsidRDefault="00E07A3A" w:rsidP="00E07A3A">
      <w:pPr>
        <w:jc w:val="center"/>
        <w:rPr>
          <w:b/>
          <w:bCs/>
        </w:rPr>
      </w:pPr>
    </w:p>
    <w:p w14:paraId="2C153CC3" w14:textId="39D2CE80" w:rsidR="00E07A3A" w:rsidRPr="009667C0" w:rsidRDefault="00E07A3A" w:rsidP="00E07A3A">
      <w:pPr>
        <w:jc w:val="center"/>
        <w:rPr>
          <w:sz w:val="28"/>
          <w:szCs w:val="28"/>
        </w:rPr>
      </w:pPr>
      <w:r w:rsidRPr="000E3693">
        <w:rPr>
          <w:b/>
          <w:bCs/>
          <w:sz w:val="28"/>
          <w:szCs w:val="28"/>
        </w:rPr>
        <w:t xml:space="preserve"> </w:t>
      </w:r>
      <w:r w:rsidRPr="009C7F50">
        <w:rPr>
          <w:b/>
          <w:bCs/>
          <w:sz w:val="28"/>
          <w:szCs w:val="28"/>
        </w:rPr>
        <w:t xml:space="preserve">ki bo v </w:t>
      </w:r>
      <w:r w:rsidR="00786C57">
        <w:rPr>
          <w:b/>
          <w:bCs/>
          <w:sz w:val="28"/>
          <w:szCs w:val="28"/>
        </w:rPr>
        <w:t>torek</w:t>
      </w:r>
      <w:r w:rsidRPr="009C7F50">
        <w:rPr>
          <w:b/>
          <w:bCs/>
          <w:sz w:val="28"/>
          <w:szCs w:val="28"/>
        </w:rPr>
        <w:t xml:space="preserve">, </w:t>
      </w:r>
      <w:r w:rsidR="00786C57">
        <w:rPr>
          <w:b/>
          <w:bCs/>
          <w:sz w:val="28"/>
          <w:szCs w:val="28"/>
        </w:rPr>
        <w:t>9</w:t>
      </w:r>
      <w:r w:rsidRPr="009C7F50">
        <w:rPr>
          <w:b/>
          <w:bCs/>
          <w:sz w:val="28"/>
          <w:szCs w:val="28"/>
        </w:rPr>
        <w:t xml:space="preserve">. </w:t>
      </w:r>
      <w:r w:rsidR="00786C57">
        <w:rPr>
          <w:b/>
          <w:bCs/>
          <w:sz w:val="28"/>
          <w:szCs w:val="28"/>
        </w:rPr>
        <w:t>oktob</w:t>
      </w:r>
      <w:r w:rsidR="00497310">
        <w:rPr>
          <w:b/>
          <w:bCs/>
          <w:sz w:val="28"/>
          <w:szCs w:val="28"/>
        </w:rPr>
        <w:t>r</w:t>
      </w:r>
      <w:r w:rsidR="000A699C">
        <w:rPr>
          <w:b/>
          <w:bCs/>
          <w:sz w:val="28"/>
          <w:szCs w:val="28"/>
        </w:rPr>
        <w:t>a</w:t>
      </w:r>
      <w:r w:rsidRPr="009C7F50">
        <w:rPr>
          <w:b/>
          <w:bCs/>
          <w:sz w:val="28"/>
          <w:szCs w:val="28"/>
        </w:rPr>
        <w:t xml:space="preserve"> 2018 ob </w:t>
      </w:r>
      <w:r w:rsidR="000A699C">
        <w:rPr>
          <w:b/>
          <w:bCs/>
          <w:sz w:val="28"/>
          <w:szCs w:val="28"/>
        </w:rPr>
        <w:t>1</w:t>
      </w:r>
      <w:r w:rsidR="00786C57">
        <w:rPr>
          <w:b/>
          <w:bCs/>
          <w:sz w:val="28"/>
          <w:szCs w:val="28"/>
        </w:rPr>
        <w:t>7</w:t>
      </w:r>
      <w:r w:rsidR="000A699C">
        <w:rPr>
          <w:b/>
          <w:bCs/>
          <w:sz w:val="28"/>
          <w:szCs w:val="28"/>
        </w:rPr>
        <w:t>. uri</w:t>
      </w:r>
      <w:r w:rsidRPr="009C7F50">
        <w:rPr>
          <w:b/>
          <w:bCs/>
          <w:sz w:val="28"/>
          <w:szCs w:val="28"/>
        </w:rPr>
        <w:t xml:space="preserve">  </w:t>
      </w:r>
      <w:r w:rsidR="000A699C">
        <w:rPr>
          <w:b/>
          <w:bCs/>
          <w:sz w:val="28"/>
          <w:szCs w:val="28"/>
        </w:rPr>
        <w:t xml:space="preserve">na </w:t>
      </w:r>
      <w:r w:rsidR="005432D6">
        <w:rPr>
          <w:b/>
          <w:bCs/>
          <w:sz w:val="28"/>
          <w:szCs w:val="28"/>
        </w:rPr>
        <w:t xml:space="preserve">Osnovni šoli </w:t>
      </w:r>
      <w:r w:rsidR="00786C57">
        <w:rPr>
          <w:b/>
          <w:bCs/>
          <w:sz w:val="28"/>
          <w:szCs w:val="28"/>
        </w:rPr>
        <w:t>Antona Žnideršiča</w:t>
      </w:r>
      <w:r w:rsidR="005432D6">
        <w:rPr>
          <w:b/>
          <w:bCs/>
          <w:sz w:val="28"/>
          <w:szCs w:val="28"/>
        </w:rPr>
        <w:t xml:space="preserve"> v </w:t>
      </w:r>
      <w:r w:rsidR="00786C57">
        <w:rPr>
          <w:b/>
          <w:bCs/>
          <w:sz w:val="28"/>
          <w:szCs w:val="28"/>
        </w:rPr>
        <w:t>Ilirski Bistrici</w:t>
      </w:r>
      <w:r w:rsidR="005432D6">
        <w:rPr>
          <w:b/>
          <w:bCs/>
          <w:sz w:val="28"/>
          <w:szCs w:val="28"/>
        </w:rPr>
        <w:t>,</w:t>
      </w:r>
      <w:r w:rsidR="00786C57">
        <w:rPr>
          <w:b/>
          <w:bCs/>
          <w:sz w:val="28"/>
          <w:szCs w:val="28"/>
        </w:rPr>
        <w:t xml:space="preserve"> Rozmanova ulica 25b</w:t>
      </w:r>
      <w:r w:rsidR="009C7F50" w:rsidRPr="009667C0">
        <w:rPr>
          <w:bCs/>
          <w:sz w:val="28"/>
          <w:szCs w:val="28"/>
        </w:rPr>
        <w:t>.</w:t>
      </w:r>
    </w:p>
    <w:p w14:paraId="1A7E1566" w14:textId="77777777" w:rsidR="00786C57" w:rsidRDefault="00786C57" w:rsidP="00786C57">
      <w:pPr>
        <w:jc w:val="both"/>
        <w:rPr>
          <w:sz w:val="28"/>
          <w:szCs w:val="28"/>
        </w:rPr>
      </w:pPr>
    </w:p>
    <w:p w14:paraId="7D32A202" w14:textId="2AD6E933" w:rsidR="00786C57" w:rsidRDefault="00786C57" w:rsidP="00786C57">
      <w:pPr>
        <w:jc w:val="both"/>
        <w:rPr>
          <w:b/>
          <w:bCs/>
          <w:sz w:val="28"/>
          <w:szCs w:val="28"/>
        </w:rPr>
      </w:pPr>
      <w:r w:rsidRPr="00CD6382">
        <w:rPr>
          <w:sz w:val="24"/>
          <w:szCs w:val="24"/>
        </w:rPr>
        <w:t>Irena Vrhovnik, svetovalka specialistka za sadjarstvo</w:t>
      </w:r>
      <w:r>
        <w:rPr>
          <w:sz w:val="24"/>
          <w:szCs w:val="24"/>
        </w:rPr>
        <w:t xml:space="preserve">, nam bo </w:t>
      </w:r>
      <w:r w:rsidRPr="000A699C">
        <w:rPr>
          <w:sz w:val="24"/>
          <w:szCs w:val="24"/>
        </w:rPr>
        <w:t>predstavil</w:t>
      </w:r>
      <w:r>
        <w:rPr>
          <w:sz w:val="24"/>
          <w:szCs w:val="24"/>
        </w:rPr>
        <w:t xml:space="preserve">a, kako izbrati pravo sorto, kako pripraviti rastišče, kakšna je oskrba sadik preko leta in kakšno je varstvo pred škodljivci in boleznimi. Slišali bomo tudi  o številnih prednostih teh sadnih vrst: bogata prehranska vrednost, odličen okus, lep videz, možnost pridelave na manjših površinah v domačih vrtovih. </w:t>
      </w:r>
      <w:r w:rsidRPr="00342AB9">
        <w:rPr>
          <w:sz w:val="24"/>
          <w:szCs w:val="24"/>
        </w:rPr>
        <w:t>Glede na</w:t>
      </w:r>
      <w:r>
        <w:rPr>
          <w:sz w:val="24"/>
          <w:szCs w:val="24"/>
        </w:rPr>
        <w:t xml:space="preserve"> njene</w:t>
      </w:r>
      <w:r w:rsidRPr="00342AB9">
        <w:rPr>
          <w:sz w:val="24"/>
          <w:szCs w:val="24"/>
        </w:rPr>
        <w:t xml:space="preserve"> bogate strokovne izkušnje</w:t>
      </w:r>
      <w:r>
        <w:rPr>
          <w:sz w:val="24"/>
          <w:szCs w:val="24"/>
        </w:rPr>
        <w:t xml:space="preserve"> </w:t>
      </w:r>
      <w:r w:rsidRPr="00342AB9">
        <w:rPr>
          <w:sz w:val="24"/>
          <w:szCs w:val="24"/>
        </w:rPr>
        <w:t>boste</w:t>
      </w:r>
      <w:r>
        <w:rPr>
          <w:sz w:val="24"/>
          <w:szCs w:val="24"/>
        </w:rPr>
        <w:t xml:space="preserve"> svetovalko</w:t>
      </w:r>
      <w:r w:rsidRPr="00342AB9">
        <w:rPr>
          <w:sz w:val="24"/>
          <w:szCs w:val="24"/>
        </w:rPr>
        <w:t xml:space="preserve"> lahko tudi marsikaj povprašali.</w:t>
      </w:r>
    </w:p>
    <w:p w14:paraId="7645F456" w14:textId="4B2DA9D0" w:rsidR="00BA7E11" w:rsidRPr="009C7F50" w:rsidRDefault="00BA7E11" w:rsidP="00BA7E11">
      <w:pPr>
        <w:rPr>
          <w:sz w:val="24"/>
          <w:szCs w:val="24"/>
        </w:rPr>
      </w:pPr>
    </w:p>
    <w:p w14:paraId="71E1447A" w14:textId="77777777" w:rsidR="000E3693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 xml:space="preserve">Kmetijsko gozdarski zavod Nova Gorica </w:t>
      </w:r>
      <w:r w:rsidR="00BA7E11" w:rsidRPr="009C7F50">
        <w:rPr>
          <w:sz w:val="24"/>
          <w:szCs w:val="24"/>
        </w:rPr>
        <w:t xml:space="preserve"> je bil uspeš</w:t>
      </w:r>
      <w:r w:rsidRPr="009C7F50">
        <w:rPr>
          <w:sz w:val="24"/>
          <w:szCs w:val="24"/>
        </w:rPr>
        <w:t>en</w:t>
      </w:r>
      <w:r w:rsidR="00BA7E11" w:rsidRPr="009C7F50">
        <w:rPr>
          <w:sz w:val="24"/>
          <w:szCs w:val="24"/>
        </w:rPr>
        <w:t xml:space="preserve"> na razpisu LAS med Snežnikom in Nanosom za  sofinanciranje operacij v okviru Strategije lokalnega razvoja in sicer</w:t>
      </w:r>
      <w:r w:rsidRPr="009C7F50">
        <w:rPr>
          <w:sz w:val="24"/>
          <w:szCs w:val="24"/>
        </w:rPr>
        <w:t xml:space="preserve"> kot partner v projektu </w:t>
      </w:r>
      <w:r w:rsidR="00BA7E11" w:rsidRPr="009C7F50">
        <w:rPr>
          <w:sz w:val="24"/>
          <w:szCs w:val="24"/>
        </w:rPr>
        <w:t xml:space="preserve">Užitni in čutni parki. Projekt je namenjen kvalitetnejšemu življenju prebivalcev, medgeneracijskemu izobraževanju v smeri samooskrbe in trajnostnega razvoja podeželja na področju občin Postojna, Pivka in Ilirska Bistrica. </w:t>
      </w:r>
    </w:p>
    <w:p w14:paraId="74BB6EB7" w14:textId="6A0CFF84" w:rsidR="00BA7E11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>Projekt predvideva tudi serijo praktičnih delavnic in predavanj v smeri načrtovanja in vzdrževanja raznih nasadov, ki jih bo izvedel KGZ Nova Gorica.</w:t>
      </w:r>
      <w:r w:rsidR="000E3693" w:rsidRPr="009C7F50">
        <w:rPr>
          <w:sz w:val="24"/>
          <w:szCs w:val="24"/>
        </w:rPr>
        <w:t xml:space="preserve"> </w:t>
      </w:r>
      <w:r w:rsidRPr="009C7F50">
        <w:rPr>
          <w:sz w:val="24"/>
          <w:szCs w:val="24"/>
        </w:rPr>
        <w:t>Ker je</w:t>
      </w:r>
      <w:r w:rsidR="000E3693" w:rsidRPr="009C7F50">
        <w:rPr>
          <w:sz w:val="24"/>
          <w:szCs w:val="24"/>
        </w:rPr>
        <w:t xml:space="preserve"> projekt </w:t>
      </w:r>
      <w:r w:rsidR="00BA7E11" w:rsidRPr="009C7F50">
        <w:rPr>
          <w:sz w:val="24"/>
          <w:szCs w:val="24"/>
        </w:rPr>
        <w:t>neprofiten</w:t>
      </w:r>
      <w:r w:rsidR="000E3693" w:rsidRPr="009C7F50">
        <w:rPr>
          <w:sz w:val="24"/>
          <w:szCs w:val="24"/>
        </w:rPr>
        <w:t xml:space="preserve">, </w:t>
      </w:r>
      <w:r w:rsidRPr="009C7F50">
        <w:rPr>
          <w:sz w:val="24"/>
          <w:szCs w:val="24"/>
        </w:rPr>
        <w:t xml:space="preserve"> je tudi ta delavnica za udeležence brezplačna.</w:t>
      </w:r>
    </w:p>
    <w:p w14:paraId="0FB36D42" w14:textId="71732B94" w:rsidR="000E3693" w:rsidRDefault="000E3693" w:rsidP="00BA7E11">
      <w:pPr>
        <w:rPr>
          <w:sz w:val="20"/>
          <w:szCs w:val="20"/>
        </w:rPr>
      </w:pPr>
    </w:p>
    <w:p w14:paraId="3238DAC1" w14:textId="77777777" w:rsidR="009C7F50" w:rsidRDefault="009C7F50" w:rsidP="00BA7E11">
      <w:pPr>
        <w:rPr>
          <w:sz w:val="28"/>
          <w:szCs w:val="28"/>
        </w:rPr>
      </w:pPr>
    </w:p>
    <w:p w14:paraId="6A5BCC37" w14:textId="2A3556D1" w:rsidR="000E3693" w:rsidRPr="009C7F50" w:rsidRDefault="000E3693" w:rsidP="00BA7E11">
      <w:pPr>
        <w:rPr>
          <w:sz w:val="28"/>
          <w:szCs w:val="28"/>
        </w:rPr>
      </w:pPr>
      <w:r w:rsidRPr="009C7F50">
        <w:rPr>
          <w:sz w:val="28"/>
          <w:szCs w:val="28"/>
        </w:rPr>
        <w:t>Vljudno vabljeni!</w:t>
      </w:r>
    </w:p>
    <w:p w14:paraId="1E9C1F14" w14:textId="77777777" w:rsidR="009C7F50" w:rsidRDefault="009C7F50" w:rsidP="00BA7E11"/>
    <w:p w14:paraId="6660FF8E" w14:textId="77777777" w:rsidR="009C7F50" w:rsidRDefault="009C7F50" w:rsidP="00BA7E11"/>
    <w:p w14:paraId="55935CD6" w14:textId="77777777" w:rsidR="00BA7E11" w:rsidRDefault="00BA7E11" w:rsidP="00BA7E11">
      <w:r>
        <w:t> </w:t>
      </w:r>
    </w:p>
    <w:p w14:paraId="4CB149AF" w14:textId="58BCFC1D" w:rsidR="00BA7E11" w:rsidRPr="00BA7E11" w:rsidRDefault="00BA7E11" w:rsidP="00BA7E11">
      <w:pPr>
        <w:rPr>
          <w:color w:val="FF0000"/>
        </w:rPr>
      </w:pPr>
      <w:r>
        <w:t> </w:t>
      </w:r>
    </w:p>
    <w:p w14:paraId="387E2407" w14:textId="45A8769A" w:rsidR="00BA7E11" w:rsidRPr="008E4464" w:rsidRDefault="00BA7E11" w:rsidP="00BA7E11"/>
    <w:sectPr w:rsidR="00BA7E11" w:rsidRPr="008E4464" w:rsidSect="00FA4BFF">
      <w:headerReference w:type="default" r:id="rId8"/>
      <w:footerReference w:type="default" r:id="rId9"/>
      <w:pgSz w:w="11906" w:h="16838"/>
      <w:pgMar w:top="1843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0E4AC" w14:textId="77777777" w:rsidR="00CC516B" w:rsidRDefault="00CC516B" w:rsidP="005257F0">
      <w:pPr>
        <w:spacing w:after="0"/>
      </w:pPr>
      <w:r>
        <w:separator/>
      </w:r>
    </w:p>
  </w:endnote>
  <w:endnote w:type="continuationSeparator" w:id="0">
    <w:p w14:paraId="2AFE10C3" w14:textId="77777777" w:rsidR="00CC516B" w:rsidRDefault="00CC516B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72B94" w14:textId="2480BAF8"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C8831" w14:textId="77777777" w:rsidR="00CC516B" w:rsidRDefault="00CC516B" w:rsidP="005257F0">
      <w:pPr>
        <w:spacing w:after="0"/>
      </w:pPr>
      <w:bookmarkStart w:id="0" w:name="_Hlk510468104"/>
      <w:bookmarkEnd w:id="0"/>
      <w:r>
        <w:separator/>
      </w:r>
    </w:p>
  </w:footnote>
  <w:footnote w:type="continuationSeparator" w:id="0">
    <w:p w14:paraId="76353335" w14:textId="77777777" w:rsidR="00CC516B" w:rsidRDefault="00CC516B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857A4" w14:textId="77777777" w:rsidR="00E07A3A" w:rsidRDefault="00E07A3A" w:rsidP="00E07A3A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4C28C469" wp14:editId="5303C03E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51F2EB08" wp14:editId="6F2F69F2">
          <wp:simplePos x="0" y="0"/>
          <wp:positionH relativeFrom="column">
            <wp:posOffset>-457835</wp:posOffset>
          </wp:positionH>
          <wp:positionV relativeFrom="paragraph">
            <wp:posOffset>233045</wp:posOffset>
          </wp:positionV>
          <wp:extent cx="849179" cy="708660"/>
          <wp:effectExtent l="0" t="0" r="8255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179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D7D0E" w14:textId="3DD5576D" w:rsidR="00E07A3A" w:rsidRDefault="00E07A3A" w:rsidP="00E07A3A">
    <w:pPr>
      <w:pStyle w:val="Glava"/>
    </w:pPr>
    <w:r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900532B" wp14:editId="6C833B9C">
          <wp:simplePos x="0" y="0"/>
          <wp:positionH relativeFrom="column">
            <wp:posOffset>2978785</wp:posOffset>
          </wp:positionH>
          <wp:positionV relativeFrom="paragraph">
            <wp:posOffset>127000</wp:posOffset>
          </wp:positionV>
          <wp:extent cx="266700" cy="339755"/>
          <wp:effectExtent l="0" t="0" r="0" b="3175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3600" behindDoc="1" locked="0" layoutInCell="1" allowOverlap="1" wp14:anchorId="0192C936" wp14:editId="773DC1B4">
          <wp:simplePos x="0" y="0"/>
          <wp:positionH relativeFrom="margin">
            <wp:posOffset>2617470</wp:posOffset>
          </wp:positionH>
          <wp:positionV relativeFrom="paragraph">
            <wp:posOffset>127000</wp:posOffset>
          </wp:positionV>
          <wp:extent cx="266065" cy="353060"/>
          <wp:effectExtent l="0" t="0" r="635" b="889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173D133A" wp14:editId="1D174840">
          <wp:simplePos x="0" y="0"/>
          <wp:positionH relativeFrom="column">
            <wp:posOffset>2239645</wp:posOffset>
          </wp:positionH>
          <wp:positionV relativeFrom="paragraph">
            <wp:posOffset>137795</wp:posOffset>
          </wp:positionV>
          <wp:extent cx="281940" cy="343810"/>
          <wp:effectExtent l="0" t="0" r="381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>
      <w:rPr>
        <w:rFonts w:ascii="Domine" w:hAnsi="Domine" w:cs="Arial"/>
        <w:noProof/>
        <w:color w:val="337AB7"/>
        <w:sz w:val="21"/>
        <w:szCs w:val="21"/>
      </w:rPr>
      <w:t xml:space="preserve">   </w:t>
    </w:r>
    <w:r>
      <w:rPr>
        <w:rFonts w:ascii="Domine" w:hAnsi="Domine" w:cs="Arial"/>
        <w:noProof/>
        <w:color w:val="337AB7"/>
        <w:sz w:val="21"/>
        <w:szCs w:val="21"/>
        <w:lang w:eastAsia="sl-SI"/>
      </w:rPr>
      <w:drawing>
        <wp:inline distT="0" distB="0" distL="0" distR="0" wp14:anchorId="5DED4C69" wp14:editId="3782692F">
          <wp:extent cx="800100" cy="518305"/>
          <wp:effectExtent l="0" t="0" r="0" b="0"/>
          <wp:docPr id="4" name="Slika 4" descr="http://www.kmetijskizavod-ng.si/images/elements/xkgzng_logo.png.pagespeed.ic.z0crz-BjyW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kmetijskizavod-ng.si/images/elements/xkgzng_logo.png.pagespeed.ic.z0crz-BjyW.pn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233" cy="535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noProof/>
        <w:color w:val="0064C8"/>
        <w:sz w:val="21"/>
        <w:szCs w:val="21"/>
      </w:rPr>
      <w:t xml:space="preserve">      </w:t>
    </w:r>
    <w:r>
      <w:t xml:space="preserve">                               </w:t>
    </w:r>
  </w:p>
  <w:p w14:paraId="15A35C4D" w14:textId="77777777" w:rsidR="00E07A3A" w:rsidRDefault="00E07A3A" w:rsidP="00E07A3A">
    <w:pPr>
      <w:pStyle w:val="Glava"/>
    </w:pPr>
  </w:p>
  <w:p w14:paraId="3718C420" w14:textId="77777777" w:rsidR="00E07A3A" w:rsidRPr="00501311" w:rsidRDefault="00E07A3A" w:rsidP="00E07A3A">
    <w:pPr>
      <w:pStyle w:val="Glava"/>
      <w:jc w:val="center"/>
    </w:pPr>
    <w:r>
      <w:t>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FC35BB" wp14:editId="18A62246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FFFE44" id="Raven povezovalnik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  <w:p w14:paraId="460C0620" w14:textId="04CC0494" w:rsidR="00B17F4E" w:rsidRPr="00E07A3A" w:rsidRDefault="00B17F4E" w:rsidP="00E07A3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740"/>
    <w:multiLevelType w:val="hybridMultilevel"/>
    <w:tmpl w:val="5D32E0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622FC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14765"/>
    <w:multiLevelType w:val="hybridMultilevel"/>
    <w:tmpl w:val="74D447CC"/>
    <w:lvl w:ilvl="0" w:tplc="B38A380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10164A1"/>
    <w:multiLevelType w:val="multilevel"/>
    <w:tmpl w:val="6FE2A158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">
    <w:nsid w:val="2AC46817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712E4"/>
    <w:multiLevelType w:val="hybridMultilevel"/>
    <w:tmpl w:val="33F0093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72EFC"/>
    <w:multiLevelType w:val="hybridMultilevel"/>
    <w:tmpl w:val="42123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B42918"/>
    <w:multiLevelType w:val="hybridMultilevel"/>
    <w:tmpl w:val="4D7AB30A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E510C"/>
    <w:multiLevelType w:val="hybridMultilevel"/>
    <w:tmpl w:val="A59AB642"/>
    <w:lvl w:ilvl="0" w:tplc="508215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C6818"/>
    <w:multiLevelType w:val="hybridMultilevel"/>
    <w:tmpl w:val="E23CA4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14CB2"/>
    <w:multiLevelType w:val="hybridMultilevel"/>
    <w:tmpl w:val="091CF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5F0DD7"/>
    <w:multiLevelType w:val="hybridMultilevel"/>
    <w:tmpl w:val="0DBA11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C6308"/>
    <w:multiLevelType w:val="hybridMultilevel"/>
    <w:tmpl w:val="F32A421C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FE44F1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E68E6"/>
    <w:multiLevelType w:val="multilevel"/>
    <w:tmpl w:val="280EEB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3E28D8"/>
    <w:multiLevelType w:val="multilevel"/>
    <w:tmpl w:val="36164D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>
    <w:nsid w:val="774E499D"/>
    <w:multiLevelType w:val="multilevel"/>
    <w:tmpl w:val="8E561BF0"/>
    <w:lvl w:ilvl="0">
      <w:start w:val="1"/>
      <w:numFmt w:val="ordinal"/>
      <w:lvlText w:val="%1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4">
    <w:nsid w:val="77B3658B"/>
    <w:multiLevelType w:val="hybridMultilevel"/>
    <w:tmpl w:val="A41AFC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670EB"/>
    <w:multiLevelType w:val="hybridMultilevel"/>
    <w:tmpl w:val="3C40DD1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A14B69"/>
    <w:multiLevelType w:val="multilevel"/>
    <w:tmpl w:val="8878F2D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5"/>
  </w:num>
  <w:num w:numId="5">
    <w:abstractNumId w:val="21"/>
  </w:num>
  <w:num w:numId="6">
    <w:abstractNumId w:val="1"/>
  </w:num>
  <w:num w:numId="7">
    <w:abstractNumId w:val="5"/>
  </w:num>
  <w:num w:numId="8">
    <w:abstractNumId w:val="18"/>
  </w:num>
  <w:num w:numId="9">
    <w:abstractNumId w:val="24"/>
  </w:num>
  <w:num w:numId="10">
    <w:abstractNumId w:val="26"/>
  </w:num>
  <w:num w:numId="11">
    <w:abstractNumId w:val="6"/>
  </w:num>
  <w:num w:numId="12">
    <w:abstractNumId w:val="22"/>
  </w:num>
  <w:num w:numId="13">
    <w:abstractNumId w:val="23"/>
  </w:num>
  <w:num w:numId="14">
    <w:abstractNumId w:val="20"/>
  </w:num>
  <w:num w:numId="15">
    <w:abstractNumId w:val="23"/>
    <w:lvlOverride w:ilvl="0">
      <w:lvl w:ilvl="0">
        <w:start w:val="1"/>
        <w:numFmt w:val="ordinal"/>
        <w:lvlText w:val="%1"/>
        <w:lvlJc w:val="left"/>
        <w:pPr>
          <w:ind w:left="680" w:hanging="623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6">
    <w:abstractNumId w:val="23"/>
    <w:lvlOverride w:ilvl="0">
      <w:lvl w:ilvl="0">
        <w:start w:val="1"/>
        <w:numFmt w:val="ordinal"/>
        <w:lvlText w:val="%1"/>
        <w:lvlJc w:val="left"/>
        <w:pPr>
          <w:ind w:left="454" w:hanging="341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7">
    <w:abstractNumId w:val="10"/>
  </w:num>
  <w:num w:numId="18">
    <w:abstractNumId w:val="0"/>
  </w:num>
  <w:num w:numId="19">
    <w:abstractNumId w:val="9"/>
  </w:num>
  <w:num w:numId="20">
    <w:abstractNumId w:val="13"/>
  </w:num>
  <w:num w:numId="21">
    <w:abstractNumId w:val="17"/>
  </w:num>
  <w:num w:numId="22">
    <w:abstractNumId w:val="12"/>
  </w:num>
  <w:num w:numId="23">
    <w:abstractNumId w:val="11"/>
  </w:num>
  <w:num w:numId="24">
    <w:abstractNumId w:val="7"/>
  </w:num>
  <w:num w:numId="25">
    <w:abstractNumId w:val="19"/>
  </w:num>
  <w:num w:numId="26">
    <w:abstractNumId w:val="3"/>
  </w:num>
  <w:num w:numId="27">
    <w:abstractNumId w:val="16"/>
  </w:num>
  <w:num w:numId="28">
    <w:abstractNumId w:val="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E6"/>
    <w:rsid w:val="00007596"/>
    <w:rsid w:val="000109A6"/>
    <w:rsid w:val="00032FCC"/>
    <w:rsid w:val="00046CF3"/>
    <w:rsid w:val="00054B67"/>
    <w:rsid w:val="00055346"/>
    <w:rsid w:val="00065622"/>
    <w:rsid w:val="000A699C"/>
    <w:rsid w:val="000B7828"/>
    <w:rsid w:val="000E3693"/>
    <w:rsid w:val="00152221"/>
    <w:rsid w:val="00160C68"/>
    <w:rsid w:val="00171FE6"/>
    <w:rsid w:val="001758A1"/>
    <w:rsid w:val="00180B32"/>
    <w:rsid w:val="00191635"/>
    <w:rsid w:val="001A2B14"/>
    <w:rsid w:val="001F7D72"/>
    <w:rsid w:val="00202290"/>
    <w:rsid w:val="002153D7"/>
    <w:rsid w:val="00234E20"/>
    <w:rsid w:val="002350BB"/>
    <w:rsid w:val="00237209"/>
    <w:rsid w:val="00240555"/>
    <w:rsid w:val="002B205A"/>
    <w:rsid w:val="002D4803"/>
    <w:rsid w:val="00300A84"/>
    <w:rsid w:val="00342AB9"/>
    <w:rsid w:val="0034451F"/>
    <w:rsid w:val="00351FC8"/>
    <w:rsid w:val="0035730C"/>
    <w:rsid w:val="003C5AA8"/>
    <w:rsid w:val="003D1E04"/>
    <w:rsid w:val="003D7886"/>
    <w:rsid w:val="004014E9"/>
    <w:rsid w:val="0044051B"/>
    <w:rsid w:val="00455164"/>
    <w:rsid w:val="0045767D"/>
    <w:rsid w:val="004726FB"/>
    <w:rsid w:val="0047328F"/>
    <w:rsid w:val="0048155B"/>
    <w:rsid w:val="00482584"/>
    <w:rsid w:val="00497310"/>
    <w:rsid w:val="004C0F01"/>
    <w:rsid w:val="004E0DED"/>
    <w:rsid w:val="004E2353"/>
    <w:rsid w:val="00506ECC"/>
    <w:rsid w:val="0051633E"/>
    <w:rsid w:val="00517EEF"/>
    <w:rsid w:val="005206DE"/>
    <w:rsid w:val="005257F0"/>
    <w:rsid w:val="00526776"/>
    <w:rsid w:val="0053578B"/>
    <w:rsid w:val="005432D6"/>
    <w:rsid w:val="00583DF9"/>
    <w:rsid w:val="005918F2"/>
    <w:rsid w:val="005D34CB"/>
    <w:rsid w:val="005F393E"/>
    <w:rsid w:val="00601DF3"/>
    <w:rsid w:val="0062760F"/>
    <w:rsid w:val="00630EB4"/>
    <w:rsid w:val="00663BBD"/>
    <w:rsid w:val="00676D75"/>
    <w:rsid w:val="006E0C26"/>
    <w:rsid w:val="00750456"/>
    <w:rsid w:val="00786C57"/>
    <w:rsid w:val="007938E0"/>
    <w:rsid w:val="007C066C"/>
    <w:rsid w:val="007C0736"/>
    <w:rsid w:val="00834AEE"/>
    <w:rsid w:val="008508D4"/>
    <w:rsid w:val="008B7606"/>
    <w:rsid w:val="008C528A"/>
    <w:rsid w:val="008C7002"/>
    <w:rsid w:val="008E4464"/>
    <w:rsid w:val="008F18E9"/>
    <w:rsid w:val="008F1BC3"/>
    <w:rsid w:val="00905DC6"/>
    <w:rsid w:val="00906E45"/>
    <w:rsid w:val="00936FC1"/>
    <w:rsid w:val="0093711C"/>
    <w:rsid w:val="009667C0"/>
    <w:rsid w:val="009800EE"/>
    <w:rsid w:val="009B6AE5"/>
    <w:rsid w:val="009C7F50"/>
    <w:rsid w:val="009D01F7"/>
    <w:rsid w:val="009D0767"/>
    <w:rsid w:val="009D4A08"/>
    <w:rsid w:val="009E6C14"/>
    <w:rsid w:val="00A265BB"/>
    <w:rsid w:val="00A36688"/>
    <w:rsid w:val="00AA658C"/>
    <w:rsid w:val="00AC31E2"/>
    <w:rsid w:val="00AE3B46"/>
    <w:rsid w:val="00AE3CA2"/>
    <w:rsid w:val="00B17F4E"/>
    <w:rsid w:val="00B26C1D"/>
    <w:rsid w:val="00B358C6"/>
    <w:rsid w:val="00B40726"/>
    <w:rsid w:val="00B70359"/>
    <w:rsid w:val="00B879B5"/>
    <w:rsid w:val="00B92C29"/>
    <w:rsid w:val="00B951BB"/>
    <w:rsid w:val="00BA7E11"/>
    <w:rsid w:val="00BC7AC8"/>
    <w:rsid w:val="00BC7C0A"/>
    <w:rsid w:val="00BD3F91"/>
    <w:rsid w:val="00BF41C8"/>
    <w:rsid w:val="00C06AEB"/>
    <w:rsid w:val="00C16910"/>
    <w:rsid w:val="00C2181E"/>
    <w:rsid w:val="00C24D02"/>
    <w:rsid w:val="00C24F5E"/>
    <w:rsid w:val="00C75F5C"/>
    <w:rsid w:val="00C82684"/>
    <w:rsid w:val="00C826B0"/>
    <w:rsid w:val="00CC516B"/>
    <w:rsid w:val="00CE0BAD"/>
    <w:rsid w:val="00CE53FC"/>
    <w:rsid w:val="00CF00EB"/>
    <w:rsid w:val="00D05D58"/>
    <w:rsid w:val="00D13993"/>
    <w:rsid w:val="00D14389"/>
    <w:rsid w:val="00D35A19"/>
    <w:rsid w:val="00D77B9F"/>
    <w:rsid w:val="00DE0953"/>
    <w:rsid w:val="00E07A3A"/>
    <w:rsid w:val="00E41636"/>
    <w:rsid w:val="00E4694B"/>
    <w:rsid w:val="00E54829"/>
    <w:rsid w:val="00E669CA"/>
    <w:rsid w:val="00E67A9E"/>
    <w:rsid w:val="00EA0D1A"/>
    <w:rsid w:val="00EC0C52"/>
    <w:rsid w:val="00EF3C3E"/>
    <w:rsid w:val="00EF7EE4"/>
    <w:rsid w:val="00F0421E"/>
    <w:rsid w:val="00F07800"/>
    <w:rsid w:val="00F35BC4"/>
    <w:rsid w:val="00F435E0"/>
    <w:rsid w:val="00F51EAD"/>
    <w:rsid w:val="00F802BC"/>
    <w:rsid w:val="00F9332E"/>
    <w:rsid w:val="00FA0757"/>
    <w:rsid w:val="00FA4BFF"/>
    <w:rsid w:val="00FB253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B2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9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9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7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7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0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36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15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0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8591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54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54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51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7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500726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32148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242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3886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557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647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458476">
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134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06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599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1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8538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8927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2633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kmetijskizavod-ng.si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Javni%20pozivi%20projekti\obrazec%20upravi&#269;enost%20prijave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 upravičenost prijave1</Template>
  <TotalTime>1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Tamara</cp:lastModifiedBy>
  <cp:revision>2</cp:revision>
  <cp:lastPrinted>2018-04-03T06:53:00Z</cp:lastPrinted>
  <dcterms:created xsi:type="dcterms:W3CDTF">2018-10-08T22:04:00Z</dcterms:created>
  <dcterms:modified xsi:type="dcterms:W3CDTF">2018-10-08T22:04:00Z</dcterms:modified>
</cp:coreProperties>
</file>