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E11" w:rsidRDefault="00BA7E11" w:rsidP="00BA7E11">
      <w:bookmarkStart w:id="1" w:name="_GoBack"/>
      <w:bookmarkEnd w:id="1"/>
      <w:r w:rsidRPr="00BA7E11">
        <w:rPr>
          <w:rFonts w:ascii="Arial" w:eastAsia="Times New Roman" w:hAnsi="Arial" w:cs="Arial"/>
          <w:b/>
          <w:bCs/>
          <w:color w:val="4A442A"/>
          <w:sz w:val="15"/>
          <w:szCs w:val="15"/>
          <w:lang w:eastAsia="sl-SI"/>
        </w:rPr>
        <w:t> </w:t>
      </w:r>
    </w:p>
    <w:p w:rsidR="0085158B" w:rsidRDefault="0085158B" w:rsidP="00911CE6">
      <w:pPr>
        <w:spacing w:after="0"/>
        <w:jc w:val="center"/>
        <w:rPr>
          <w:b/>
          <w:sz w:val="28"/>
          <w:szCs w:val="28"/>
        </w:rPr>
      </w:pPr>
    </w:p>
    <w:p w:rsidR="009C7F50" w:rsidRPr="00911CE6" w:rsidRDefault="00C03DED" w:rsidP="00911CE6">
      <w:pPr>
        <w:spacing w:after="0"/>
        <w:jc w:val="center"/>
        <w:rPr>
          <w:b/>
          <w:sz w:val="28"/>
          <w:szCs w:val="28"/>
        </w:rPr>
      </w:pPr>
      <w:r w:rsidRPr="00911CE6">
        <w:rPr>
          <w:b/>
          <w:sz w:val="28"/>
          <w:szCs w:val="28"/>
        </w:rPr>
        <w:t xml:space="preserve">OE Ljudska univerza Postojna (Zavod Znanje Postojna) </w:t>
      </w:r>
    </w:p>
    <w:p w:rsidR="00C03DED" w:rsidRPr="00911CE6" w:rsidRDefault="00C03DED" w:rsidP="00911CE6">
      <w:pPr>
        <w:spacing w:after="0"/>
        <w:jc w:val="center"/>
        <w:rPr>
          <w:b/>
          <w:sz w:val="28"/>
          <w:szCs w:val="28"/>
        </w:rPr>
      </w:pPr>
      <w:r w:rsidRPr="00911CE6">
        <w:rPr>
          <w:b/>
          <w:sz w:val="28"/>
          <w:szCs w:val="28"/>
        </w:rPr>
        <w:t xml:space="preserve">in </w:t>
      </w:r>
    </w:p>
    <w:p w:rsidR="00C03DED" w:rsidRDefault="00C03DED" w:rsidP="00911CE6">
      <w:pPr>
        <w:spacing w:after="0"/>
        <w:jc w:val="center"/>
        <w:rPr>
          <w:b/>
          <w:sz w:val="28"/>
          <w:szCs w:val="28"/>
        </w:rPr>
      </w:pPr>
      <w:r w:rsidRPr="00911CE6">
        <w:rPr>
          <w:b/>
          <w:sz w:val="28"/>
          <w:szCs w:val="28"/>
        </w:rPr>
        <w:t>Občina Postojna</w:t>
      </w:r>
    </w:p>
    <w:p w:rsidR="00911CE6" w:rsidRPr="00911CE6" w:rsidRDefault="00911CE6" w:rsidP="00911CE6">
      <w:pPr>
        <w:spacing w:after="0"/>
        <w:jc w:val="center"/>
        <w:rPr>
          <w:b/>
          <w:sz w:val="28"/>
          <w:szCs w:val="28"/>
        </w:rPr>
      </w:pPr>
    </w:p>
    <w:p w:rsidR="00911CE6" w:rsidRPr="00911CE6" w:rsidRDefault="00911CE6" w:rsidP="0085158B">
      <w:pPr>
        <w:jc w:val="center"/>
        <w:rPr>
          <w:sz w:val="28"/>
          <w:szCs w:val="28"/>
        </w:rPr>
      </w:pPr>
      <w:r>
        <w:rPr>
          <w:sz w:val="28"/>
          <w:szCs w:val="28"/>
        </w:rPr>
        <w:t>v</w:t>
      </w:r>
      <w:r w:rsidR="00C03DED" w:rsidRPr="00911CE6">
        <w:rPr>
          <w:sz w:val="28"/>
          <w:szCs w:val="28"/>
        </w:rPr>
        <w:t>abita na</w:t>
      </w:r>
    </w:p>
    <w:p w:rsidR="00C03DED" w:rsidRPr="00911CE6" w:rsidRDefault="00C03DED" w:rsidP="00911CE6">
      <w:pPr>
        <w:jc w:val="center"/>
        <w:rPr>
          <w:b/>
          <w:sz w:val="28"/>
          <w:szCs w:val="28"/>
        </w:rPr>
      </w:pPr>
      <w:r w:rsidRPr="00911CE6">
        <w:rPr>
          <w:b/>
          <w:sz w:val="28"/>
          <w:szCs w:val="28"/>
        </w:rPr>
        <w:t>ODPRTJE UŽI</w:t>
      </w:r>
      <w:r w:rsidR="00576A8D">
        <w:rPr>
          <w:b/>
          <w:sz w:val="28"/>
          <w:szCs w:val="28"/>
        </w:rPr>
        <w:t>TNEGA IN ČUTNEGA PARKA V POSTOJNI</w:t>
      </w:r>
    </w:p>
    <w:p w:rsidR="00911CE6" w:rsidRPr="00911CE6" w:rsidRDefault="00911CE6" w:rsidP="00911CE6">
      <w:pPr>
        <w:jc w:val="center"/>
        <w:rPr>
          <w:b/>
          <w:sz w:val="28"/>
          <w:szCs w:val="28"/>
        </w:rPr>
      </w:pPr>
    </w:p>
    <w:p w:rsidR="00911CE6" w:rsidRPr="00911CE6" w:rsidRDefault="00576A8D" w:rsidP="008515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</w:t>
      </w:r>
      <w:r w:rsidR="00911CE6" w:rsidRPr="00911CE6">
        <w:rPr>
          <w:b/>
          <w:sz w:val="28"/>
          <w:szCs w:val="28"/>
        </w:rPr>
        <w:t>i bo</w:t>
      </w:r>
      <w:r>
        <w:rPr>
          <w:b/>
          <w:sz w:val="28"/>
          <w:szCs w:val="28"/>
        </w:rPr>
        <w:t xml:space="preserve"> v petek, 12. oktobra 2018 ob 15</w:t>
      </w:r>
      <w:r w:rsidR="00911CE6" w:rsidRPr="00911CE6">
        <w:rPr>
          <w:b/>
          <w:sz w:val="28"/>
          <w:szCs w:val="28"/>
        </w:rPr>
        <w:t xml:space="preserve">.00 uri na </w:t>
      </w:r>
      <w:r w:rsidR="006E2C90">
        <w:rPr>
          <w:b/>
          <w:sz w:val="28"/>
          <w:szCs w:val="28"/>
        </w:rPr>
        <w:t>Ljudski univerzi Postojna, Ljubljanska cesta 2</w:t>
      </w:r>
    </w:p>
    <w:p w:rsidR="00C03DED" w:rsidRDefault="00C03DED" w:rsidP="0085158B"/>
    <w:p w:rsidR="0085158B" w:rsidRDefault="0085158B" w:rsidP="00C03DED">
      <w:pPr>
        <w:rPr>
          <w:sz w:val="24"/>
          <w:szCs w:val="24"/>
        </w:rPr>
      </w:pPr>
    </w:p>
    <w:p w:rsidR="00C03DED" w:rsidRPr="0085158B" w:rsidRDefault="00C03DED" w:rsidP="00C03DED">
      <w:pPr>
        <w:rPr>
          <w:sz w:val="24"/>
          <w:szCs w:val="24"/>
        </w:rPr>
      </w:pPr>
      <w:r w:rsidRPr="0085158B">
        <w:rPr>
          <w:sz w:val="24"/>
          <w:szCs w:val="24"/>
        </w:rPr>
        <w:t>OE Ljudska univerza Postojna (Zavod Znanje Postojna) in Občina Postojna sta bili uspešni na razpisu LAS med Snežnikom in Nanosom za sofinanciranje operacij v okviru Strategije lokalnega razvoja in sicer kot partnerja v projektu Užitni in čutni parki namenjeni medgeneracijskemu izobraževanju v smeri samooskrbe in trajnostnega razvoja podeželja na področju občin Postojna, Pivka in Ilirska Bistrica.</w:t>
      </w:r>
    </w:p>
    <w:p w:rsidR="00C03DED" w:rsidRPr="0085158B" w:rsidRDefault="00C03DED" w:rsidP="00C03DED">
      <w:pPr>
        <w:rPr>
          <w:sz w:val="24"/>
          <w:szCs w:val="24"/>
        </w:rPr>
      </w:pPr>
      <w:r w:rsidRPr="0085158B">
        <w:rPr>
          <w:sz w:val="24"/>
          <w:szCs w:val="24"/>
        </w:rPr>
        <w:t>V projektu so se inovativno uredile javne površine med katerimi je tudi prostor za  staro porodnišnico v Postojni, kjer se je na</w:t>
      </w:r>
      <w:r w:rsidR="000C1355" w:rsidRPr="0085158B">
        <w:rPr>
          <w:sz w:val="24"/>
          <w:szCs w:val="24"/>
        </w:rPr>
        <w:t xml:space="preserve"> </w:t>
      </w:r>
      <w:r w:rsidRPr="0085158B">
        <w:rPr>
          <w:sz w:val="24"/>
          <w:szCs w:val="24"/>
        </w:rPr>
        <w:t xml:space="preserve">novo uredila ograja, </w:t>
      </w:r>
      <w:proofErr w:type="spellStart"/>
      <w:r w:rsidRPr="0085158B">
        <w:rPr>
          <w:sz w:val="24"/>
          <w:szCs w:val="24"/>
        </w:rPr>
        <w:t>pitnik</w:t>
      </w:r>
      <w:proofErr w:type="spellEnd"/>
      <w:r w:rsidRPr="0085158B">
        <w:rPr>
          <w:sz w:val="24"/>
          <w:szCs w:val="24"/>
        </w:rPr>
        <w:t xml:space="preserve"> </w:t>
      </w:r>
      <w:r w:rsidR="000C1355" w:rsidRPr="0085158B">
        <w:rPr>
          <w:sz w:val="24"/>
          <w:szCs w:val="24"/>
        </w:rPr>
        <w:t>in  zasadile užitne rastline: sadno drevje, jagodičje ter zelišča.</w:t>
      </w:r>
    </w:p>
    <w:p w:rsidR="00845798" w:rsidRPr="0085158B" w:rsidRDefault="00845798" w:rsidP="00845798">
      <w:pPr>
        <w:spacing w:after="0"/>
        <w:rPr>
          <w:sz w:val="24"/>
          <w:szCs w:val="24"/>
        </w:rPr>
      </w:pPr>
    </w:p>
    <w:p w:rsidR="000C1355" w:rsidRPr="0085158B" w:rsidRDefault="000C1355" w:rsidP="00845798">
      <w:pPr>
        <w:spacing w:after="0"/>
        <w:rPr>
          <w:sz w:val="24"/>
          <w:szCs w:val="24"/>
        </w:rPr>
      </w:pPr>
      <w:r w:rsidRPr="0085158B">
        <w:rPr>
          <w:sz w:val="24"/>
          <w:szCs w:val="24"/>
        </w:rPr>
        <w:t>O pomenu</w:t>
      </w:r>
      <w:r w:rsidR="007323A6" w:rsidRPr="0085158B">
        <w:rPr>
          <w:sz w:val="24"/>
          <w:szCs w:val="24"/>
        </w:rPr>
        <w:t xml:space="preserve"> užitnega in čutnega parka v Postojni bodo spregovorili:</w:t>
      </w:r>
    </w:p>
    <w:p w:rsidR="007323A6" w:rsidRPr="0085158B" w:rsidRDefault="007323A6" w:rsidP="00845798">
      <w:pPr>
        <w:spacing w:after="0"/>
        <w:rPr>
          <w:sz w:val="24"/>
          <w:szCs w:val="24"/>
        </w:rPr>
      </w:pPr>
    </w:p>
    <w:p w:rsidR="0082486B" w:rsidRPr="0085158B" w:rsidRDefault="007323A6" w:rsidP="00845798">
      <w:pPr>
        <w:spacing w:after="0"/>
        <w:rPr>
          <w:sz w:val="24"/>
          <w:szCs w:val="24"/>
        </w:rPr>
      </w:pPr>
      <w:r w:rsidRPr="0085158B">
        <w:rPr>
          <w:sz w:val="24"/>
          <w:szCs w:val="24"/>
        </w:rPr>
        <w:t xml:space="preserve">Igor Marentič, župan Postojne  </w:t>
      </w:r>
    </w:p>
    <w:p w:rsidR="007323A6" w:rsidRPr="0085158B" w:rsidRDefault="007323A6" w:rsidP="00845798">
      <w:pPr>
        <w:spacing w:after="0"/>
        <w:rPr>
          <w:sz w:val="24"/>
          <w:szCs w:val="24"/>
        </w:rPr>
      </w:pPr>
      <w:r w:rsidRPr="0085158B">
        <w:rPr>
          <w:sz w:val="24"/>
          <w:szCs w:val="24"/>
        </w:rPr>
        <w:t xml:space="preserve">Boštjan Glažar, predsednik Društva za razvoj podeželja med Snežnikom in Nanosom </w:t>
      </w:r>
    </w:p>
    <w:p w:rsidR="0082486B" w:rsidRPr="0085158B" w:rsidRDefault="0082486B" w:rsidP="00845798">
      <w:pPr>
        <w:spacing w:after="0"/>
        <w:rPr>
          <w:sz w:val="24"/>
          <w:szCs w:val="24"/>
        </w:rPr>
      </w:pPr>
      <w:r w:rsidRPr="0085158B">
        <w:rPr>
          <w:sz w:val="24"/>
          <w:szCs w:val="24"/>
        </w:rPr>
        <w:t>Aleš Zidar, strokovni vodja LAS med Snežnikom in Nanosom</w:t>
      </w:r>
    </w:p>
    <w:p w:rsidR="007323A6" w:rsidRPr="0085158B" w:rsidRDefault="007323A6" w:rsidP="00845798">
      <w:pPr>
        <w:spacing w:after="0"/>
        <w:rPr>
          <w:sz w:val="24"/>
          <w:szCs w:val="24"/>
        </w:rPr>
      </w:pPr>
      <w:r w:rsidRPr="0085158B">
        <w:rPr>
          <w:sz w:val="24"/>
          <w:szCs w:val="24"/>
        </w:rPr>
        <w:t>Tina Bazjako, vodja OE Ljudske univerze Postojna</w:t>
      </w:r>
    </w:p>
    <w:p w:rsidR="007323A6" w:rsidRPr="0085158B" w:rsidRDefault="007323A6" w:rsidP="00845798">
      <w:pPr>
        <w:spacing w:after="0"/>
        <w:rPr>
          <w:sz w:val="24"/>
          <w:szCs w:val="24"/>
        </w:rPr>
      </w:pPr>
    </w:p>
    <w:p w:rsidR="007323A6" w:rsidRPr="0085158B" w:rsidRDefault="007323A6" w:rsidP="00845798">
      <w:pPr>
        <w:spacing w:after="0"/>
        <w:rPr>
          <w:sz w:val="24"/>
          <w:szCs w:val="24"/>
        </w:rPr>
      </w:pPr>
      <w:r w:rsidRPr="0085158B">
        <w:rPr>
          <w:sz w:val="24"/>
          <w:szCs w:val="24"/>
        </w:rPr>
        <w:t>V kulturnem programu bodo nastopili</w:t>
      </w:r>
      <w:r w:rsidR="0082486B" w:rsidRPr="0085158B">
        <w:rPr>
          <w:sz w:val="24"/>
          <w:szCs w:val="24"/>
        </w:rPr>
        <w:t xml:space="preserve"> učenci GŠ Postojna.</w:t>
      </w:r>
    </w:p>
    <w:p w:rsidR="0085158B" w:rsidRDefault="0085158B" w:rsidP="00BA7E11">
      <w:pPr>
        <w:rPr>
          <w:sz w:val="24"/>
          <w:szCs w:val="24"/>
        </w:rPr>
      </w:pPr>
    </w:p>
    <w:p w:rsidR="0082486B" w:rsidRDefault="007323A6" w:rsidP="00BA7E11">
      <w:pPr>
        <w:rPr>
          <w:sz w:val="24"/>
          <w:szCs w:val="24"/>
        </w:rPr>
      </w:pPr>
      <w:r w:rsidRPr="0085158B">
        <w:rPr>
          <w:sz w:val="24"/>
          <w:szCs w:val="24"/>
        </w:rPr>
        <w:t>Vljudno vabljeni!</w:t>
      </w:r>
    </w:p>
    <w:p w:rsidR="007B5B32" w:rsidRDefault="007B5B32" w:rsidP="00BA7E11">
      <w:pPr>
        <w:rPr>
          <w:sz w:val="24"/>
          <w:szCs w:val="24"/>
        </w:rPr>
      </w:pPr>
      <w:r>
        <w:rPr>
          <w:sz w:val="24"/>
          <w:szCs w:val="24"/>
        </w:rPr>
        <w:t>Igor Marentič, župan Občine Postojna</w:t>
      </w:r>
    </w:p>
    <w:p w:rsidR="007B5B32" w:rsidRPr="0085158B" w:rsidRDefault="007B5B32" w:rsidP="00BA7E11">
      <w:pPr>
        <w:rPr>
          <w:sz w:val="24"/>
          <w:szCs w:val="24"/>
        </w:rPr>
      </w:pPr>
      <w:r>
        <w:rPr>
          <w:sz w:val="24"/>
          <w:szCs w:val="24"/>
        </w:rPr>
        <w:t>Tina Bazjako, vodja OE Ljudska univerza Postojna</w:t>
      </w:r>
    </w:p>
    <w:sectPr w:rsidR="007B5B32" w:rsidRPr="0085158B" w:rsidSect="00FA4BFF">
      <w:headerReference w:type="default" r:id="rId8"/>
      <w:footerReference w:type="default" r:id="rId9"/>
      <w:pgSz w:w="11906" w:h="16838"/>
      <w:pgMar w:top="1843" w:right="1133" w:bottom="1560" w:left="1417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ACF" w:rsidRDefault="00505ACF" w:rsidP="005257F0">
      <w:pPr>
        <w:spacing w:after="0"/>
      </w:pPr>
      <w:r>
        <w:separator/>
      </w:r>
    </w:p>
  </w:endnote>
  <w:endnote w:type="continuationSeparator" w:id="0">
    <w:p w:rsidR="00505ACF" w:rsidRDefault="00505ACF" w:rsidP="005257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omine">
    <w:altName w:val="Calibri"/>
    <w:charset w:val="00"/>
    <w:family w:val="auto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F4E" w:rsidRDefault="00B17F4E" w:rsidP="00B17F4E">
    <w:pPr>
      <w:pStyle w:val="Noga"/>
      <w:jc w:val="center"/>
      <w:rPr>
        <w:rFonts w:ascii="Trebuchet MS" w:hAnsi="Trebuchet M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ACF" w:rsidRDefault="00505ACF" w:rsidP="005257F0">
      <w:pPr>
        <w:spacing w:after="0"/>
      </w:pPr>
      <w:bookmarkStart w:id="0" w:name="_Hlk510468104"/>
      <w:bookmarkEnd w:id="0"/>
      <w:r>
        <w:separator/>
      </w:r>
    </w:p>
  </w:footnote>
  <w:footnote w:type="continuationSeparator" w:id="0">
    <w:p w:rsidR="00505ACF" w:rsidRDefault="00505ACF" w:rsidP="005257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A3A" w:rsidRDefault="00E07A3A" w:rsidP="00E07A3A">
    <w:pPr>
      <w:pStyle w:val="Glava"/>
    </w:pPr>
    <w:r w:rsidRPr="005257F0">
      <w:rPr>
        <w:noProof/>
        <w:lang w:eastAsia="sl-SI"/>
      </w:rPr>
      <w:drawing>
        <wp:anchor distT="0" distB="0" distL="114300" distR="114300" simplePos="0" relativeHeight="251677696" behindDoc="1" locked="0" layoutInCell="1" allowOverlap="1" wp14:anchorId="4C28C469" wp14:editId="5303C03E">
          <wp:simplePos x="0" y="0"/>
          <wp:positionH relativeFrom="column">
            <wp:posOffset>3329305</wp:posOffset>
          </wp:positionH>
          <wp:positionV relativeFrom="paragraph">
            <wp:posOffset>116415</wp:posOffset>
          </wp:positionV>
          <wp:extent cx="3270250" cy="908433"/>
          <wp:effectExtent l="0" t="0" r="6350" b="6350"/>
          <wp:wrapNone/>
          <wp:docPr id="21" name="Slika 21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4" r="7141"/>
                  <a:stretch/>
                </pic:blipFill>
                <pic:spPr bwMode="auto">
                  <a:xfrm>
                    <a:off x="0" y="0"/>
                    <a:ext cx="3304452" cy="9179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37760" behindDoc="1" locked="0" layoutInCell="1" allowOverlap="1" wp14:anchorId="51F2EB08" wp14:editId="6F2F69F2">
          <wp:simplePos x="0" y="0"/>
          <wp:positionH relativeFrom="column">
            <wp:posOffset>-457835</wp:posOffset>
          </wp:positionH>
          <wp:positionV relativeFrom="paragraph">
            <wp:posOffset>233045</wp:posOffset>
          </wp:positionV>
          <wp:extent cx="849179" cy="708660"/>
          <wp:effectExtent l="0" t="0" r="8255" b="0"/>
          <wp:wrapNone/>
          <wp:docPr id="25" name="Slika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179" cy="708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25CF" w:rsidRDefault="00E07A3A" w:rsidP="00E07A3A">
    <w:pPr>
      <w:pStyle w:val="Glava"/>
      <w:rPr>
        <w:rFonts w:ascii="Domine" w:hAnsi="Domine" w:cs="Arial"/>
        <w:noProof/>
        <w:color w:val="337AB7"/>
        <w:sz w:val="21"/>
        <w:szCs w:val="21"/>
        <w:lang w:eastAsia="sl-SI"/>
      </w:rPr>
    </w:pPr>
    <w:r>
      <w:t xml:space="preserve">           </w:t>
    </w:r>
    <w:r>
      <w:rPr>
        <w:rFonts w:ascii="Domine" w:hAnsi="Domine" w:cs="Arial"/>
        <w:noProof/>
        <w:color w:val="337AB7"/>
        <w:sz w:val="21"/>
        <w:szCs w:val="21"/>
      </w:rPr>
      <w:t xml:space="preserve">   </w:t>
    </w:r>
  </w:p>
  <w:p w:rsidR="002925CF" w:rsidRDefault="00253D58" w:rsidP="00E07A3A">
    <w:pPr>
      <w:pStyle w:val="Glava"/>
      <w:rPr>
        <w:rFonts w:ascii="Domine" w:hAnsi="Domine" w:cs="Arial"/>
        <w:noProof/>
        <w:color w:val="337AB7"/>
        <w:sz w:val="21"/>
        <w:szCs w:val="21"/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2096" behindDoc="1" locked="0" layoutInCell="1" allowOverlap="1" wp14:anchorId="173D133A" wp14:editId="594DBF42">
          <wp:simplePos x="0" y="0"/>
          <wp:positionH relativeFrom="column">
            <wp:posOffset>2506980</wp:posOffset>
          </wp:positionH>
          <wp:positionV relativeFrom="paragraph">
            <wp:posOffset>130294</wp:posOffset>
          </wp:positionV>
          <wp:extent cx="351774" cy="428625"/>
          <wp:effectExtent l="0" t="0" r="0" b="0"/>
          <wp:wrapNone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74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0900532B" wp14:editId="083052AE">
          <wp:simplePos x="0" y="0"/>
          <wp:positionH relativeFrom="column">
            <wp:posOffset>2924804</wp:posOffset>
          </wp:positionH>
          <wp:positionV relativeFrom="paragraph">
            <wp:posOffset>91440</wp:posOffset>
          </wp:positionV>
          <wp:extent cx="366401" cy="466725"/>
          <wp:effectExtent l="0" t="0" r="0" b="0"/>
          <wp:wrapNone/>
          <wp:docPr id="22" name="Slika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64" cy="46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6672" behindDoc="1" locked="0" layoutInCell="1" allowOverlap="1" wp14:anchorId="0192C936" wp14:editId="2F108D8F">
          <wp:simplePos x="0" y="0"/>
          <wp:positionH relativeFrom="margin">
            <wp:posOffset>1976755</wp:posOffset>
          </wp:positionH>
          <wp:positionV relativeFrom="paragraph">
            <wp:posOffset>91440</wp:posOffset>
          </wp:positionV>
          <wp:extent cx="351790" cy="466814"/>
          <wp:effectExtent l="0" t="0" r="0" b="9525"/>
          <wp:wrapNone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90" cy="4668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omine" w:hAnsi="Domine" w:cs="Arial"/>
        <w:noProof/>
        <w:color w:val="337AB7"/>
        <w:sz w:val="21"/>
        <w:szCs w:val="21"/>
        <w:lang w:eastAsia="sl-SI"/>
      </w:rPr>
      <w:t xml:space="preserve">                  </w:t>
    </w:r>
    <w:r>
      <w:rPr>
        <w:noProof/>
        <w:lang w:eastAsia="sl-SI"/>
      </w:rPr>
      <w:drawing>
        <wp:inline distT="0" distB="0" distL="0" distR="0" wp14:anchorId="39CF0F10" wp14:editId="57819893">
          <wp:extent cx="1333500" cy="520898"/>
          <wp:effectExtent l="0" t="0" r="0" b="0"/>
          <wp:docPr id="4" name="Slika 4" descr="F:\logotipi\logo Zavod Znanj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tipi\logo Zavod Znanje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968" cy="527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Domine" w:hAnsi="Domine" w:cs="Arial"/>
        <w:noProof/>
        <w:color w:val="337AB7"/>
        <w:sz w:val="21"/>
        <w:szCs w:val="21"/>
        <w:lang w:eastAsia="sl-SI"/>
      </w:rPr>
      <w:t xml:space="preserve"> </w:t>
    </w:r>
  </w:p>
  <w:p w:rsidR="002925CF" w:rsidRDefault="002925CF" w:rsidP="00E07A3A">
    <w:pPr>
      <w:pStyle w:val="Glava"/>
      <w:rPr>
        <w:rFonts w:ascii="Domine" w:hAnsi="Domine" w:cs="Arial"/>
        <w:noProof/>
        <w:color w:val="337AB7"/>
        <w:sz w:val="21"/>
        <w:szCs w:val="21"/>
        <w:lang w:eastAsia="sl-SI"/>
      </w:rPr>
    </w:pPr>
  </w:p>
  <w:p w:rsidR="00E07A3A" w:rsidRPr="00501311" w:rsidRDefault="00E07A3A" w:rsidP="0060214D">
    <w:pPr>
      <w:pStyle w:val="Glava"/>
    </w:pPr>
    <w:r>
      <w:t xml:space="preserve">     </w:t>
    </w:r>
    <w:r>
      <w:rPr>
        <w:rFonts w:ascii="Arial" w:hAnsi="Arial" w:cs="Arial"/>
        <w:noProof/>
        <w:color w:val="0064C8"/>
        <w:sz w:val="21"/>
        <w:szCs w:val="21"/>
      </w:rPr>
      <w:t xml:space="preserve">      </w:t>
    </w:r>
    <w:r>
      <w:t xml:space="preserve">                               Lokalna akcijska skupina med Snežnikom in Nanosom</w:t>
    </w:r>
    <w:r w:rsidRPr="00B17F4E">
      <w:rPr>
        <w:noProof/>
        <w:color w:val="009900"/>
        <w:lang w:eastAsia="sl-SI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AFC35BB" wp14:editId="18A62246">
              <wp:simplePos x="0" y="0"/>
              <wp:positionH relativeFrom="column">
                <wp:posOffset>-296545</wp:posOffset>
              </wp:positionH>
              <wp:positionV relativeFrom="paragraph">
                <wp:posOffset>6985</wp:posOffset>
              </wp:positionV>
              <wp:extent cx="6515100" cy="35560"/>
              <wp:effectExtent l="0" t="0" r="19050" b="21590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3556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2F2A727" id="Raven povezovalnik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5pt,.55pt" to="489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" strokecolor="#9bbb59 [3206]" strokeweight="1.5pt"/>
          </w:pict>
        </mc:Fallback>
      </mc:AlternateContent>
    </w:r>
  </w:p>
  <w:p w:rsidR="00B17F4E" w:rsidRPr="00E07A3A" w:rsidRDefault="00B17F4E" w:rsidP="00E07A3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77BE"/>
    <w:multiLevelType w:val="hybridMultilevel"/>
    <w:tmpl w:val="C94AAF2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22740"/>
    <w:multiLevelType w:val="hybridMultilevel"/>
    <w:tmpl w:val="5D32E0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66491D"/>
    <w:multiLevelType w:val="hybridMultilevel"/>
    <w:tmpl w:val="344ED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0057F"/>
    <w:multiLevelType w:val="hybridMultilevel"/>
    <w:tmpl w:val="038438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622FC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E2304"/>
    <w:multiLevelType w:val="hybridMultilevel"/>
    <w:tmpl w:val="6BEE126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14765"/>
    <w:multiLevelType w:val="hybridMultilevel"/>
    <w:tmpl w:val="74D447CC"/>
    <w:lvl w:ilvl="0" w:tplc="B38A380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10164A1"/>
    <w:multiLevelType w:val="multilevel"/>
    <w:tmpl w:val="6FE2A158"/>
    <w:lvl w:ilvl="0">
      <w:start w:val="1"/>
      <w:numFmt w:val="decimal"/>
      <w:lvlText w:val="%1.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8">
    <w:nsid w:val="2AC46817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D712E4"/>
    <w:multiLevelType w:val="hybridMultilevel"/>
    <w:tmpl w:val="33F00934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772EFC"/>
    <w:multiLevelType w:val="hybridMultilevel"/>
    <w:tmpl w:val="421234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B42918"/>
    <w:multiLevelType w:val="hybridMultilevel"/>
    <w:tmpl w:val="4D7AB30A"/>
    <w:lvl w:ilvl="0" w:tplc="8C7A86B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BE510C"/>
    <w:multiLevelType w:val="hybridMultilevel"/>
    <w:tmpl w:val="A59AB642"/>
    <w:lvl w:ilvl="0" w:tplc="508215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C6818"/>
    <w:multiLevelType w:val="hybridMultilevel"/>
    <w:tmpl w:val="E23CA4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414CB2"/>
    <w:multiLevelType w:val="hybridMultilevel"/>
    <w:tmpl w:val="091CFA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25510D"/>
    <w:multiLevelType w:val="hybridMultilevel"/>
    <w:tmpl w:val="D5DAA022"/>
    <w:lvl w:ilvl="0" w:tplc="B832FB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975E50"/>
    <w:multiLevelType w:val="hybridMultilevel"/>
    <w:tmpl w:val="2D6E3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5F0DD7"/>
    <w:multiLevelType w:val="hybridMultilevel"/>
    <w:tmpl w:val="0DBA117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0C6308"/>
    <w:multiLevelType w:val="hybridMultilevel"/>
    <w:tmpl w:val="F32A421C"/>
    <w:lvl w:ilvl="0" w:tplc="8C7A86B4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98618E"/>
    <w:multiLevelType w:val="hybridMultilevel"/>
    <w:tmpl w:val="2258D3A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5D5CCA"/>
    <w:multiLevelType w:val="hybridMultilevel"/>
    <w:tmpl w:val="BFA237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FE44F1"/>
    <w:multiLevelType w:val="hybridMultilevel"/>
    <w:tmpl w:val="032E7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BE68E6"/>
    <w:multiLevelType w:val="multilevel"/>
    <w:tmpl w:val="280EEB9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3">
    <w:nsid w:val="67FC0B99"/>
    <w:multiLevelType w:val="hybridMultilevel"/>
    <w:tmpl w:val="8F009D72"/>
    <w:lvl w:ilvl="0" w:tplc="D7488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D3E28D8"/>
    <w:multiLevelType w:val="multilevel"/>
    <w:tmpl w:val="36164DB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5">
    <w:nsid w:val="73585837"/>
    <w:multiLevelType w:val="hybridMultilevel"/>
    <w:tmpl w:val="C486C54C"/>
    <w:lvl w:ilvl="0" w:tplc="2A2064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4E499D"/>
    <w:multiLevelType w:val="multilevel"/>
    <w:tmpl w:val="8E561BF0"/>
    <w:lvl w:ilvl="0">
      <w:start w:val="1"/>
      <w:numFmt w:val="ordinal"/>
      <w:lvlText w:val="%1"/>
      <w:lvlJc w:val="left"/>
      <w:pPr>
        <w:ind w:left="720" w:firstLine="360"/>
      </w:pPr>
      <w:rPr>
        <w:rFonts w:hint="default"/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7">
    <w:nsid w:val="77B3658B"/>
    <w:multiLevelType w:val="hybridMultilevel"/>
    <w:tmpl w:val="A41AFC7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C670EB"/>
    <w:multiLevelType w:val="hybridMultilevel"/>
    <w:tmpl w:val="3C40DD1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A14B69"/>
    <w:multiLevelType w:val="multilevel"/>
    <w:tmpl w:val="8878F2DC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num w:numId="1">
    <w:abstractNumId w:val="5"/>
  </w:num>
  <w:num w:numId="2">
    <w:abstractNumId w:val="3"/>
  </w:num>
  <w:num w:numId="3">
    <w:abstractNumId w:val="15"/>
  </w:num>
  <w:num w:numId="4">
    <w:abstractNumId w:val="16"/>
  </w:num>
  <w:num w:numId="5">
    <w:abstractNumId w:val="23"/>
  </w:num>
  <w:num w:numId="6">
    <w:abstractNumId w:val="2"/>
  </w:num>
  <w:num w:numId="7">
    <w:abstractNumId w:val="6"/>
  </w:num>
  <w:num w:numId="8">
    <w:abstractNumId w:val="19"/>
  </w:num>
  <w:num w:numId="9">
    <w:abstractNumId w:val="27"/>
  </w:num>
  <w:num w:numId="10">
    <w:abstractNumId w:val="29"/>
  </w:num>
  <w:num w:numId="11">
    <w:abstractNumId w:val="7"/>
  </w:num>
  <w:num w:numId="12">
    <w:abstractNumId w:val="24"/>
  </w:num>
  <w:num w:numId="13">
    <w:abstractNumId w:val="26"/>
  </w:num>
  <w:num w:numId="14">
    <w:abstractNumId w:val="22"/>
  </w:num>
  <w:num w:numId="15">
    <w:abstractNumId w:val="26"/>
    <w:lvlOverride w:ilvl="0">
      <w:lvl w:ilvl="0">
        <w:start w:val="1"/>
        <w:numFmt w:val="ordinal"/>
        <w:lvlText w:val="%1"/>
        <w:lvlJc w:val="left"/>
        <w:pPr>
          <w:ind w:left="680" w:hanging="623"/>
        </w:pPr>
        <w:rPr>
          <w:rFonts w:hint="default"/>
          <w:u w:val="none"/>
        </w:rPr>
      </w:lvl>
    </w:lvlOverride>
    <w:lvlOverride w:ilvl="1">
      <w:lvl w:ilvl="1">
        <w:start w:val="1"/>
        <w:numFmt w:val="bullet"/>
        <w:lvlText w:val="-"/>
        <w:lvlJc w:val="left"/>
        <w:pPr>
          <w:ind w:left="1440" w:firstLine="1080"/>
        </w:pPr>
        <w:rPr>
          <w:rFonts w:hint="default"/>
          <w:u w:val="none"/>
        </w:rPr>
      </w:lvl>
    </w:lvlOverride>
    <w:lvlOverride w:ilvl="2">
      <w:lvl w:ilvl="2">
        <w:start w:val="1"/>
        <w:numFmt w:val="bullet"/>
        <w:lvlText w:val="-"/>
        <w:lvlJc w:val="left"/>
        <w:pPr>
          <w:ind w:left="2160" w:firstLine="1800"/>
        </w:pPr>
        <w:rPr>
          <w:rFonts w:hint="default"/>
          <w:u w:val="none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2880" w:firstLine="2520"/>
        </w:pPr>
        <w:rPr>
          <w:rFonts w:hint="default"/>
          <w:u w:val="none"/>
        </w:rPr>
      </w:lvl>
    </w:lvlOverride>
    <w:lvlOverride w:ilvl="4">
      <w:lvl w:ilvl="4">
        <w:start w:val="1"/>
        <w:numFmt w:val="bullet"/>
        <w:lvlText w:val="-"/>
        <w:lvlJc w:val="left"/>
        <w:pPr>
          <w:ind w:left="3600" w:firstLine="3240"/>
        </w:pPr>
        <w:rPr>
          <w:rFonts w:hint="default"/>
          <w:u w:val="none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4320" w:firstLine="3960"/>
        </w:pPr>
        <w:rPr>
          <w:rFonts w:hint="default"/>
          <w:u w:val="none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5040" w:firstLine="4680"/>
        </w:pPr>
        <w:rPr>
          <w:rFonts w:hint="default"/>
          <w:u w:val="none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5760" w:firstLine="5400"/>
        </w:pPr>
        <w:rPr>
          <w:rFonts w:hint="default"/>
          <w:u w:val="none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6480" w:firstLine="6120"/>
        </w:pPr>
        <w:rPr>
          <w:rFonts w:hint="default"/>
          <w:u w:val="none"/>
        </w:rPr>
      </w:lvl>
    </w:lvlOverride>
  </w:num>
  <w:num w:numId="16">
    <w:abstractNumId w:val="26"/>
    <w:lvlOverride w:ilvl="0">
      <w:lvl w:ilvl="0">
        <w:start w:val="1"/>
        <w:numFmt w:val="ordinal"/>
        <w:lvlText w:val="%1"/>
        <w:lvlJc w:val="left"/>
        <w:pPr>
          <w:ind w:left="454" w:hanging="341"/>
        </w:pPr>
        <w:rPr>
          <w:rFonts w:hint="default"/>
          <w:u w:val="none"/>
        </w:rPr>
      </w:lvl>
    </w:lvlOverride>
    <w:lvlOverride w:ilvl="1">
      <w:lvl w:ilvl="1">
        <w:start w:val="1"/>
        <w:numFmt w:val="bullet"/>
        <w:lvlText w:val="-"/>
        <w:lvlJc w:val="left"/>
        <w:pPr>
          <w:ind w:left="1440" w:firstLine="1080"/>
        </w:pPr>
        <w:rPr>
          <w:rFonts w:hint="default"/>
          <w:u w:val="none"/>
        </w:rPr>
      </w:lvl>
    </w:lvlOverride>
    <w:lvlOverride w:ilvl="2">
      <w:lvl w:ilvl="2">
        <w:start w:val="1"/>
        <w:numFmt w:val="bullet"/>
        <w:lvlText w:val="-"/>
        <w:lvlJc w:val="left"/>
        <w:pPr>
          <w:ind w:left="2160" w:firstLine="1800"/>
        </w:pPr>
        <w:rPr>
          <w:rFonts w:hint="default"/>
          <w:u w:val="none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2880" w:firstLine="2520"/>
        </w:pPr>
        <w:rPr>
          <w:rFonts w:hint="default"/>
          <w:u w:val="none"/>
        </w:rPr>
      </w:lvl>
    </w:lvlOverride>
    <w:lvlOverride w:ilvl="4">
      <w:lvl w:ilvl="4">
        <w:start w:val="1"/>
        <w:numFmt w:val="bullet"/>
        <w:lvlText w:val="-"/>
        <w:lvlJc w:val="left"/>
        <w:pPr>
          <w:ind w:left="3600" w:firstLine="3240"/>
        </w:pPr>
        <w:rPr>
          <w:rFonts w:hint="default"/>
          <w:u w:val="none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4320" w:firstLine="3960"/>
        </w:pPr>
        <w:rPr>
          <w:rFonts w:hint="default"/>
          <w:u w:val="none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5040" w:firstLine="4680"/>
        </w:pPr>
        <w:rPr>
          <w:rFonts w:hint="default"/>
          <w:u w:val="none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5760" w:firstLine="5400"/>
        </w:pPr>
        <w:rPr>
          <w:rFonts w:hint="default"/>
          <w:u w:val="none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6480" w:firstLine="6120"/>
        </w:pPr>
        <w:rPr>
          <w:rFonts w:hint="default"/>
          <w:u w:val="none"/>
        </w:rPr>
      </w:lvl>
    </w:lvlOverride>
  </w:num>
  <w:num w:numId="17">
    <w:abstractNumId w:val="11"/>
  </w:num>
  <w:num w:numId="18">
    <w:abstractNumId w:val="1"/>
  </w:num>
  <w:num w:numId="19">
    <w:abstractNumId w:val="10"/>
  </w:num>
  <w:num w:numId="20">
    <w:abstractNumId w:val="14"/>
  </w:num>
  <w:num w:numId="21">
    <w:abstractNumId w:val="18"/>
  </w:num>
  <w:num w:numId="22">
    <w:abstractNumId w:val="13"/>
  </w:num>
  <w:num w:numId="23">
    <w:abstractNumId w:val="12"/>
  </w:num>
  <w:num w:numId="24">
    <w:abstractNumId w:val="8"/>
  </w:num>
  <w:num w:numId="25">
    <w:abstractNumId w:val="21"/>
  </w:num>
  <w:num w:numId="26">
    <w:abstractNumId w:val="4"/>
  </w:num>
  <w:num w:numId="27">
    <w:abstractNumId w:val="17"/>
  </w:num>
  <w:num w:numId="28">
    <w:abstractNumId w:val="9"/>
  </w:num>
  <w:num w:numId="29">
    <w:abstractNumId w:val="28"/>
  </w:num>
  <w:num w:numId="30">
    <w:abstractNumId w:val="20"/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FE6"/>
    <w:rsid w:val="00007596"/>
    <w:rsid w:val="000109A6"/>
    <w:rsid w:val="00032FCC"/>
    <w:rsid w:val="00046CF3"/>
    <w:rsid w:val="00055346"/>
    <w:rsid w:val="00065622"/>
    <w:rsid w:val="000A699C"/>
    <w:rsid w:val="000B7828"/>
    <w:rsid w:val="000C1355"/>
    <w:rsid w:val="000C71F3"/>
    <w:rsid w:val="000E3693"/>
    <w:rsid w:val="00146A00"/>
    <w:rsid w:val="00152221"/>
    <w:rsid w:val="00160C68"/>
    <w:rsid w:val="00171FE6"/>
    <w:rsid w:val="00180B32"/>
    <w:rsid w:val="00191635"/>
    <w:rsid w:val="001A2B14"/>
    <w:rsid w:val="001D5A8E"/>
    <w:rsid w:val="001F6644"/>
    <w:rsid w:val="001F7D72"/>
    <w:rsid w:val="00202290"/>
    <w:rsid w:val="002153D7"/>
    <w:rsid w:val="002157B0"/>
    <w:rsid w:val="00232366"/>
    <w:rsid w:val="00234E20"/>
    <w:rsid w:val="002350BB"/>
    <w:rsid w:val="00237209"/>
    <w:rsid w:val="00240555"/>
    <w:rsid w:val="00253D58"/>
    <w:rsid w:val="002925CF"/>
    <w:rsid w:val="002B205A"/>
    <w:rsid w:val="002D4803"/>
    <w:rsid w:val="002E7124"/>
    <w:rsid w:val="00300A84"/>
    <w:rsid w:val="0033219F"/>
    <w:rsid w:val="00342AB9"/>
    <w:rsid w:val="0034451F"/>
    <w:rsid w:val="00351FC8"/>
    <w:rsid w:val="0035730C"/>
    <w:rsid w:val="003C463A"/>
    <w:rsid w:val="003C5AA8"/>
    <w:rsid w:val="003D1E04"/>
    <w:rsid w:val="003D7886"/>
    <w:rsid w:val="004014E9"/>
    <w:rsid w:val="004264CB"/>
    <w:rsid w:val="00455164"/>
    <w:rsid w:val="0045767D"/>
    <w:rsid w:val="004726FB"/>
    <w:rsid w:val="0047322D"/>
    <w:rsid w:val="0047328F"/>
    <w:rsid w:val="0048155B"/>
    <w:rsid w:val="00482584"/>
    <w:rsid w:val="004B64EB"/>
    <w:rsid w:val="004C0F01"/>
    <w:rsid w:val="004E0DED"/>
    <w:rsid w:val="004E1507"/>
    <w:rsid w:val="004E2353"/>
    <w:rsid w:val="00505ACF"/>
    <w:rsid w:val="00505C33"/>
    <w:rsid w:val="00506ECC"/>
    <w:rsid w:val="0051633E"/>
    <w:rsid w:val="00517EEF"/>
    <w:rsid w:val="005206DE"/>
    <w:rsid w:val="00521FB1"/>
    <w:rsid w:val="005257F0"/>
    <w:rsid w:val="00526776"/>
    <w:rsid w:val="0053578B"/>
    <w:rsid w:val="005432D6"/>
    <w:rsid w:val="00576A8D"/>
    <w:rsid w:val="00583DF9"/>
    <w:rsid w:val="005918F2"/>
    <w:rsid w:val="005D34CB"/>
    <w:rsid w:val="005D3BEE"/>
    <w:rsid w:val="005F0729"/>
    <w:rsid w:val="005F393E"/>
    <w:rsid w:val="00601DF3"/>
    <w:rsid w:val="0060214D"/>
    <w:rsid w:val="0062760F"/>
    <w:rsid w:val="00630EB4"/>
    <w:rsid w:val="00645A25"/>
    <w:rsid w:val="00663BBD"/>
    <w:rsid w:val="00664642"/>
    <w:rsid w:val="00676D75"/>
    <w:rsid w:val="006E0C26"/>
    <w:rsid w:val="006E2C90"/>
    <w:rsid w:val="007323A6"/>
    <w:rsid w:val="00750456"/>
    <w:rsid w:val="00771441"/>
    <w:rsid w:val="007938E0"/>
    <w:rsid w:val="007B5B32"/>
    <w:rsid w:val="007C066C"/>
    <w:rsid w:val="007C0736"/>
    <w:rsid w:val="0082486B"/>
    <w:rsid w:val="00834AEE"/>
    <w:rsid w:val="00845798"/>
    <w:rsid w:val="008508D4"/>
    <w:rsid w:val="0085158B"/>
    <w:rsid w:val="00890D41"/>
    <w:rsid w:val="008C1C27"/>
    <w:rsid w:val="008C528A"/>
    <w:rsid w:val="008C7002"/>
    <w:rsid w:val="008E4464"/>
    <w:rsid w:val="008F18E9"/>
    <w:rsid w:val="00905DC6"/>
    <w:rsid w:val="00906E45"/>
    <w:rsid w:val="00911CE6"/>
    <w:rsid w:val="0091246C"/>
    <w:rsid w:val="00936FC1"/>
    <w:rsid w:val="0093711C"/>
    <w:rsid w:val="009519DE"/>
    <w:rsid w:val="009667C0"/>
    <w:rsid w:val="009800EE"/>
    <w:rsid w:val="009B6AE5"/>
    <w:rsid w:val="009C7F50"/>
    <w:rsid w:val="009D01F7"/>
    <w:rsid w:val="009D0767"/>
    <w:rsid w:val="009D3C28"/>
    <w:rsid w:val="009D4A08"/>
    <w:rsid w:val="009E6C14"/>
    <w:rsid w:val="00A0680B"/>
    <w:rsid w:val="00A24BA7"/>
    <w:rsid w:val="00A265BB"/>
    <w:rsid w:val="00A36688"/>
    <w:rsid w:val="00AA3B9A"/>
    <w:rsid w:val="00AA658C"/>
    <w:rsid w:val="00AC31E2"/>
    <w:rsid w:val="00AE3B46"/>
    <w:rsid w:val="00AE3CA2"/>
    <w:rsid w:val="00B17F4E"/>
    <w:rsid w:val="00B25CA4"/>
    <w:rsid w:val="00B26C1D"/>
    <w:rsid w:val="00B26ED6"/>
    <w:rsid w:val="00B358C6"/>
    <w:rsid w:val="00B40726"/>
    <w:rsid w:val="00B70359"/>
    <w:rsid w:val="00B879B5"/>
    <w:rsid w:val="00B92C29"/>
    <w:rsid w:val="00B951BB"/>
    <w:rsid w:val="00BA7E11"/>
    <w:rsid w:val="00BC7AC8"/>
    <w:rsid w:val="00BC7C0A"/>
    <w:rsid w:val="00BD3F91"/>
    <w:rsid w:val="00BF41C8"/>
    <w:rsid w:val="00C036A3"/>
    <w:rsid w:val="00C03DED"/>
    <w:rsid w:val="00C04CD5"/>
    <w:rsid w:val="00C06AEB"/>
    <w:rsid w:val="00C16910"/>
    <w:rsid w:val="00C2181E"/>
    <w:rsid w:val="00C24D02"/>
    <w:rsid w:val="00C24F5E"/>
    <w:rsid w:val="00C37F54"/>
    <w:rsid w:val="00C521F8"/>
    <w:rsid w:val="00C75F5C"/>
    <w:rsid w:val="00C82684"/>
    <w:rsid w:val="00C826B0"/>
    <w:rsid w:val="00CD6382"/>
    <w:rsid w:val="00CE0BAD"/>
    <w:rsid w:val="00CE53FC"/>
    <w:rsid w:val="00CF00EB"/>
    <w:rsid w:val="00D05146"/>
    <w:rsid w:val="00D05D58"/>
    <w:rsid w:val="00D13595"/>
    <w:rsid w:val="00D13993"/>
    <w:rsid w:val="00D14389"/>
    <w:rsid w:val="00D35A19"/>
    <w:rsid w:val="00D73CD3"/>
    <w:rsid w:val="00DC2EAC"/>
    <w:rsid w:val="00DE0953"/>
    <w:rsid w:val="00E07A3A"/>
    <w:rsid w:val="00E16D64"/>
    <w:rsid w:val="00E40DFB"/>
    <w:rsid w:val="00E41636"/>
    <w:rsid w:val="00E4694B"/>
    <w:rsid w:val="00E54829"/>
    <w:rsid w:val="00E669CA"/>
    <w:rsid w:val="00E67A9E"/>
    <w:rsid w:val="00EA0D1A"/>
    <w:rsid w:val="00EC0C52"/>
    <w:rsid w:val="00EF3C3E"/>
    <w:rsid w:val="00EF7EE4"/>
    <w:rsid w:val="00F0408C"/>
    <w:rsid w:val="00F07800"/>
    <w:rsid w:val="00F35BC4"/>
    <w:rsid w:val="00F435E0"/>
    <w:rsid w:val="00F51EAD"/>
    <w:rsid w:val="00F802BC"/>
    <w:rsid w:val="00F923DD"/>
    <w:rsid w:val="00F9332E"/>
    <w:rsid w:val="00FA0757"/>
    <w:rsid w:val="00FA4BFF"/>
    <w:rsid w:val="00FB2534"/>
    <w:rsid w:val="00FE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51EAD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link w:val="OdstavekseznamaZnak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7F4E"/>
    <w:rPr>
      <w:color w:val="0000FF" w:themeColor="hyperlink"/>
      <w:u w:val="single"/>
    </w:rPr>
  </w:style>
  <w:style w:type="paragraph" w:styleId="Naslov">
    <w:name w:val="Title"/>
    <w:basedOn w:val="Navaden"/>
    <w:link w:val="NaslovZnak"/>
    <w:qFormat/>
    <w:rsid w:val="004E0DED"/>
    <w:pPr>
      <w:spacing w:after="0"/>
      <w:jc w:val="center"/>
    </w:pPr>
    <w:rPr>
      <w:rFonts w:ascii="Arial" w:eastAsia="Times New Roman" w:hAnsi="Arial" w:cs="Arial"/>
      <w:b/>
      <w:bCs/>
      <w:sz w:val="20"/>
      <w:szCs w:val="24"/>
      <w:lang w:eastAsia="sl-SI"/>
    </w:rPr>
  </w:style>
  <w:style w:type="character" w:customStyle="1" w:styleId="NaslovZnak">
    <w:name w:val="Naslov Znak"/>
    <w:basedOn w:val="Privzetapisavaodstavka"/>
    <w:link w:val="Naslov"/>
    <w:rsid w:val="004E0DED"/>
    <w:rPr>
      <w:rFonts w:ascii="Arial" w:eastAsia="Times New Roman" w:hAnsi="Arial" w:cs="Arial"/>
      <w:b/>
      <w:bCs/>
      <w:sz w:val="20"/>
      <w:szCs w:val="24"/>
      <w:lang w:eastAsia="sl-SI"/>
    </w:rPr>
  </w:style>
  <w:style w:type="table" w:styleId="Tabelamrea">
    <w:name w:val="Table Grid"/>
    <w:basedOn w:val="Navadnatabela"/>
    <w:uiPriority w:val="59"/>
    <w:rsid w:val="00B703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4014E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shorttext">
    <w:name w:val="short_text"/>
    <w:basedOn w:val="Privzetapisavaodstavka"/>
    <w:rsid w:val="00F802BC"/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F00EB"/>
    <w:rPr>
      <w:color w:val="808080"/>
      <w:shd w:val="clear" w:color="auto" w:fill="E6E6E6"/>
    </w:rPr>
  </w:style>
  <w:style w:type="character" w:customStyle="1" w:styleId="OdstavekseznamaZnak">
    <w:name w:val="Odstavek seznama Znak"/>
    <w:link w:val="Odstavekseznama"/>
    <w:uiPriority w:val="34"/>
    <w:locked/>
    <w:rsid w:val="003C463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51EAD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link w:val="OdstavekseznamaZnak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17F4E"/>
    <w:rPr>
      <w:color w:val="0000FF" w:themeColor="hyperlink"/>
      <w:u w:val="single"/>
    </w:rPr>
  </w:style>
  <w:style w:type="paragraph" w:styleId="Naslov">
    <w:name w:val="Title"/>
    <w:basedOn w:val="Navaden"/>
    <w:link w:val="NaslovZnak"/>
    <w:qFormat/>
    <w:rsid w:val="004E0DED"/>
    <w:pPr>
      <w:spacing w:after="0"/>
      <w:jc w:val="center"/>
    </w:pPr>
    <w:rPr>
      <w:rFonts w:ascii="Arial" w:eastAsia="Times New Roman" w:hAnsi="Arial" w:cs="Arial"/>
      <w:b/>
      <w:bCs/>
      <w:sz w:val="20"/>
      <w:szCs w:val="24"/>
      <w:lang w:eastAsia="sl-SI"/>
    </w:rPr>
  </w:style>
  <w:style w:type="character" w:customStyle="1" w:styleId="NaslovZnak">
    <w:name w:val="Naslov Znak"/>
    <w:basedOn w:val="Privzetapisavaodstavka"/>
    <w:link w:val="Naslov"/>
    <w:rsid w:val="004E0DED"/>
    <w:rPr>
      <w:rFonts w:ascii="Arial" w:eastAsia="Times New Roman" w:hAnsi="Arial" w:cs="Arial"/>
      <w:b/>
      <w:bCs/>
      <w:sz w:val="20"/>
      <w:szCs w:val="24"/>
      <w:lang w:eastAsia="sl-SI"/>
    </w:rPr>
  </w:style>
  <w:style w:type="table" w:styleId="Tabelamrea">
    <w:name w:val="Table Grid"/>
    <w:basedOn w:val="Navadnatabela"/>
    <w:uiPriority w:val="59"/>
    <w:rsid w:val="00B703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4014E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shorttext">
    <w:name w:val="short_text"/>
    <w:basedOn w:val="Privzetapisavaodstavka"/>
    <w:rsid w:val="00F802BC"/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F00EB"/>
    <w:rPr>
      <w:color w:val="808080"/>
      <w:shd w:val="clear" w:color="auto" w:fill="E6E6E6"/>
    </w:rPr>
  </w:style>
  <w:style w:type="character" w:customStyle="1" w:styleId="OdstavekseznamaZnak">
    <w:name w:val="Odstavek seznama Znak"/>
    <w:link w:val="Odstavekseznama"/>
    <w:uiPriority w:val="34"/>
    <w:locked/>
    <w:rsid w:val="003C463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6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60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53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5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5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9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07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1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10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4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49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19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980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37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12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297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202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05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365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2155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136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807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85914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0548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554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519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2773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829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6500726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6321483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24232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43886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557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56476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7458476">
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91344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58060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7599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117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85385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48927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62633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Documents\LAS\Javni%20pozivi%20projekti\obrazec%20upravi&#269;enost%20prijave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obrazec upravičenost prijave1</Template>
  <TotalTime>1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Zidar</dc:creator>
  <cp:lastModifiedBy>Tamara</cp:lastModifiedBy>
  <cp:revision>2</cp:revision>
  <cp:lastPrinted>2018-04-03T06:53:00Z</cp:lastPrinted>
  <dcterms:created xsi:type="dcterms:W3CDTF">2018-10-08T21:51:00Z</dcterms:created>
  <dcterms:modified xsi:type="dcterms:W3CDTF">2018-10-08T21:51:00Z</dcterms:modified>
</cp:coreProperties>
</file>